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C59" w:rsidRDefault="006F4C59" w:rsidP="00EE42C4">
      <w:pPr>
        <w:pStyle w:val="sche22"/>
        <w:ind w:right="-142"/>
        <w:rPr>
          <w:rFonts w:ascii="Calibri" w:hAnsi="Calibri"/>
          <w:b/>
          <w:sz w:val="24"/>
          <w:szCs w:val="24"/>
          <w:lang w:val="en-GB"/>
        </w:rPr>
      </w:pPr>
    </w:p>
    <w:p w:rsidR="00AA63B4" w:rsidRPr="00CA0661" w:rsidRDefault="00743109" w:rsidP="00EE42C4">
      <w:pPr>
        <w:pStyle w:val="sche22"/>
        <w:ind w:right="-142"/>
        <w:rPr>
          <w:rFonts w:ascii="Calibri" w:hAnsi="Calibri"/>
          <w:b/>
          <w:sz w:val="24"/>
          <w:szCs w:val="24"/>
          <w:lang w:val="en-GB"/>
        </w:rPr>
      </w:pPr>
      <w:r w:rsidRPr="00CA0661">
        <w:rPr>
          <w:rFonts w:ascii="Calibri" w:hAnsi="Calibri"/>
          <w:b/>
          <w:sz w:val="24"/>
          <w:szCs w:val="24"/>
          <w:lang w:val="en-GB"/>
        </w:rPr>
        <w:t>OP</w:t>
      </w:r>
      <w:r w:rsidR="007E7561" w:rsidRPr="00CA0661">
        <w:rPr>
          <w:rFonts w:ascii="Calibri" w:hAnsi="Calibri"/>
          <w:b/>
          <w:sz w:val="24"/>
          <w:szCs w:val="24"/>
          <w:lang w:val="en-GB"/>
        </w:rPr>
        <w:t>/EUI/</w:t>
      </w:r>
      <w:r w:rsidR="00EE42C4">
        <w:rPr>
          <w:rFonts w:ascii="Calibri" w:hAnsi="Calibri"/>
          <w:b/>
          <w:sz w:val="24"/>
          <w:szCs w:val="24"/>
          <w:lang w:val="en-GB"/>
        </w:rPr>
        <w:t>BFA</w:t>
      </w:r>
      <w:r w:rsidR="007E7561" w:rsidRPr="00CA0661">
        <w:rPr>
          <w:rFonts w:ascii="Calibri" w:hAnsi="Calibri"/>
          <w:b/>
          <w:sz w:val="24"/>
          <w:szCs w:val="24"/>
          <w:lang w:val="en-GB"/>
        </w:rPr>
        <w:t>/201</w:t>
      </w:r>
      <w:r w:rsidR="00F77B7D">
        <w:rPr>
          <w:rFonts w:ascii="Calibri" w:hAnsi="Calibri"/>
          <w:b/>
          <w:sz w:val="24"/>
          <w:szCs w:val="24"/>
          <w:lang w:val="en-GB"/>
        </w:rPr>
        <w:t>7</w:t>
      </w:r>
      <w:r w:rsidR="007E7561" w:rsidRPr="00CA0661">
        <w:rPr>
          <w:rFonts w:ascii="Calibri" w:hAnsi="Calibri"/>
          <w:b/>
          <w:sz w:val="24"/>
          <w:szCs w:val="24"/>
          <w:lang w:val="en-GB"/>
        </w:rPr>
        <w:t>/</w:t>
      </w:r>
      <w:r w:rsidR="004D356A" w:rsidRPr="00CA0661">
        <w:rPr>
          <w:rFonts w:ascii="Calibri" w:hAnsi="Calibri"/>
          <w:b/>
          <w:sz w:val="24"/>
          <w:szCs w:val="24"/>
          <w:lang w:val="en-GB"/>
        </w:rPr>
        <w:t>00</w:t>
      </w:r>
      <w:r w:rsidR="00EE42C4">
        <w:rPr>
          <w:rFonts w:ascii="Calibri" w:hAnsi="Calibri"/>
          <w:b/>
          <w:sz w:val="24"/>
          <w:szCs w:val="24"/>
          <w:lang w:val="en-GB"/>
        </w:rPr>
        <w:t>1</w:t>
      </w:r>
    </w:p>
    <w:p w:rsidR="00DB7524" w:rsidRDefault="00DB7524" w:rsidP="003C69C1">
      <w:pPr>
        <w:tabs>
          <w:tab w:val="left" w:pos="3686"/>
        </w:tabs>
        <w:ind w:left="4253"/>
        <w:rPr>
          <w:sz w:val="22"/>
          <w:szCs w:val="22"/>
          <w:lang w:val="en-GB"/>
        </w:rPr>
      </w:pPr>
    </w:p>
    <w:p w:rsidR="006F4C59" w:rsidRPr="00664F91" w:rsidRDefault="006F4C59" w:rsidP="003C69C1">
      <w:pPr>
        <w:tabs>
          <w:tab w:val="left" w:pos="3686"/>
        </w:tabs>
        <w:ind w:left="4253"/>
        <w:rPr>
          <w:sz w:val="22"/>
          <w:szCs w:val="22"/>
          <w:lang w:val="en-GB"/>
        </w:rPr>
      </w:pPr>
    </w:p>
    <w:p w:rsidR="00F77B7D" w:rsidRPr="00F77B7D" w:rsidRDefault="0012292C" w:rsidP="00F776C4">
      <w:pPr>
        <w:spacing w:before="120" w:after="120"/>
        <w:ind w:left="-284" w:right="-286"/>
        <w:jc w:val="center"/>
        <w:rPr>
          <w:rFonts w:ascii="Calibri" w:hAnsi="Calibri"/>
          <w:b/>
          <w:sz w:val="24"/>
          <w:szCs w:val="28"/>
          <w:lang w:val="en-GB"/>
        </w:rPr>
      </w:pPr>
      <w:r w:rsidRPr="0012292C">
        <w:rPr>
          <w:rFonts w:ascii="Calibri" w:hAnsi="Calibri"/>
          <w:b/>
          <w:sz w:val="24"/>
          <w:szCs w:val="28"/>
          <w:lang w:val="en-GB"/>
        </w:rPr>
        <w:t xml:space="preserve">OPEN CALL FOR TENDERS FOR THE </w:t>
      </w:r>
      <w:r w:rsidR="00EE42C4">
        <w:rPr>
          <w:rFonts w:ascii="Calibri" w:hAnsi="Calibri"/>
          <w:b/>
          <w:sz w:val="24"/>
          <w:szCs w:val="28"/>
          <w:lang w:val="en-GB"/>
        </w:rPr>
        <w:t xml:space="preserve">MANAGEMENT OF THE INVESTMENT </w:t>
      </w:r>
      <w:r w:rsidR="00F776C4">
        <w:rPr>
          <w:rFonts w:ascii="Calibri" w:hAnsi="Calibri"/>
          <w:b/>
          <w:sz w:val="24"/>
          <w:szCs w:val="28"/>
          <w:lang w:val="en-GB"/>
        </w:rPr>
        <w:t xml:space="preserve">PORTFOLIO </w:t>
      </w:r>
      <w:r w:rsidR="00EE42C4">
        <w:rPr>
          <w:rFonts w:ascii="Calibri" w:hAnsi="Calibri"/>
          <w:b/>
          <w:sz w:val="24"/>
          <w:szCs w:val="28"/>
          <w:lang w:val="en-GB"/>
        </w:rPr>
        <w:t xml:space="preserve">OF THE </w:t>
      </w:r>
      <w:r w:rsidRPr="0012292C">
        <w:rPr>
          <w:rFonts w:ascii="Calibri" w:hAnsi="Calibri"/>
          <w:b/>
          <w:sz w:val="24"/>
          <w:szCs w:val="28"/>
          <w:lang w:val="en-GB"/>
        </w:rPr>
        <w:t>EUROPEAN UNIVERSITY INSTITUTE</w:t>
      </w:r>
      <w:r w:rsidR="00EE42C4">
        <w:rPr>
          <w:rFonts w:ascii="Calibri" w:hAnsi="Calibri"/>
          <w:b/>
          <w:sz w:val="24"/>
          <w:szCs w:val="28"/>
          <w:lang w:val="en-GB"/>
        </w:rPr>
        <w:t>’S PENSION RESERVE FUND</w:t>
      </w:r>
    </w:p>
    <w:p w:rsidR="00F637C9" w:rsidRPr="0030391E" w:rsidRDefault="00F637C9" w:rsidP="00F77B7D">
      <w:pPr>
        <w:spacing w:before="120" w:after="120"/>
        <w:ind w:right="-286"/>
        <w:rPr>
          <w:rFonts w:asciiTheme="minorHAnsi" w:hAnsiTheme="minorHAnsi" w:cs="Calibri"/>
          <w:b/>
          <w:sz w:val="24"/>
          <w:szCs w:val="24"/>
          <w:lang w:val="en-GB"/>
        </w:rPr>
      </w:pPr>
    </w:p>
    <w:p w:rsidR="006F4C59" w:rsidRPr="0030391E" w:rsidRDefault="006F4C59" w:rsidP="00F77B7D">
      <w:pPr>
        <w:spacing w:before="120" w:after="120"/>
        <w:ind w:right="-286"/>
        <w:rPr>
          <w:rFonts w:asciiTheme="minorHAnsi" w:hAnsiTheme="minorHAnsi" w:cs="Calibri"/>
          <w:b/>
          <w:sz w:val="24"/>
          <w:szCs w:val="24"/>
          <w:lang w:val="en-GB"/>
        </w:rPr>
      </w:pPr>
    </w:p>
    <w:p w:rsidR="006368EF" w:rsidRPr="0030391E" w:rsidRDefault="006368EF" w:rsidP="00F77B7D">
      <w:pPr>
        <w:spacing w:before="120" w:after="120"/>
        <w:ind w:right="-286"/>
        <w:rPr>
          <w:rFonts w:asciiTheme="minorHAnsi" w:hAnsiTheme="minorHAnsi" w:cs="Calibri"/>
          <w:b/>
          <w:sz w:val="24"/>
          <w:szCs w:val="24"/>
          <w:lang w:val="en-GB"/>
        </w:rPr>
      </w:pPr>
    </w:p>
    <w:p w:rsidR="00F637C9" w:rsidRPr="0030391E" w:rsidRDefault="00664F91" w:rsidP="00783643">
      <w:pPr>
        <w:pStyle w:val="BodyText"/>
        <w:spacing w:after="240"/>
        <w:rPr>
          <w:rFonts w:asciiTheme="minorHAnsi" w:hAnsiTheme="minorHAnsi" w:cs="Calibri"/>
          <w:b/>
          <w:lang w:val="en-GB"/>
        </w:rPr>
      </w:pPr>
      <w:r w:rsidRPr="0030391E">
        <w:rPr>
          <w:rFonts w:asciiTheme="minorHAnsi" w:hAnsiTheme="minorHAnsi" w:cs="Calibri"/>
          <w:b/>
          <w:lang w:val="en-GB"/>
        </w:rPr>
        <w:t xml:space="preserve">Tenderers are requested to fill in this </w:t>
      </w:r>
      <w:r w:rsidR="00783643" w:rsidRPr="0030391E">
        <w:rPr>
          <w:rFonts w:asciiTheme="minorHAnsi" w:hAnsiTheme="minorHAnsi" w:cs="Calibri"/>
          <w:b/>
          <w:lang w:val="en-GB"/>
        </w:rPr>
        <w:t>table</w:t>
      </w:r>
      <w:r w:rsidR="00030FD4" w:rsidRPr="0030391E">
        <w:rPr>
          <w:rFonts w:asciiTheme="minorHAnsi" w:hAnsiTheme="minorHAnsi" w:cs="Calibri"/>
          <w:b/>
          <w:lang w:val="en-GB"/>
        </w:rPr>
        <w:t>.</w:t>
      </w:r>
    </w:p>
    <w:p w:rsidR="00783643" w:rsidRPr="0030391E" w:rsidRDefault="00783643" w:rsidP="00783643">
      <w:pPr>
        <w:pStyle w:val="Default"/>
        <w:rPr>
          <w:rFonts w:asciiTheme="minorHAnsi" w:hAnsiTheme="minorHAnsi"/>
          <w:lang w:val="en-GB"/>
        </w:rPr>
      </w:pPr>
    </w:p>
    <w:p w:rsidR="00AC4236" w:rsidRPr="0030391E" w:rsidRDefault="00AC4236" w:rsidP="009620A5">
      <w:pPr>
        <w:rPr>
          <w:rFonts w:asciiTheme="minorHAnsi" w:hAnsiTheme="minorHAnsi"/>
          <w:sz w:val="24"/>
          <w:szCs w:val="24"/>
          <w:lang w:val="en-GB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2693"/>
        <w:gridCol w:w="1770"/>
        <w:gridCol w:w="2908"/>
        <w:gridCol w:w="1559"/>
      </w:tblGrid>
      <w:tr w:rsidR="00783643" w:rsidRPr="0030391E" w:rsidTr="0030391E">
        <w:tc>
          <w:tcPr>
            <w:tcW w:w="2693" w:type="dxa"/>
          </w:tcPr>
          <w:p w:rsidR="00783643" w:rsidRPr="0030391E" w:rsidRDefault="00783643" w:rsidP="00783643">
            <w:pPr>
              <w:jc w:val="center"/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</w:pPr>
            <w:r w:rsidRPr="0030391E"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>Name</w:t>
            </w:r>
          </w:p>
        </w:tc>
        <w:tc>
          <w:tcPr>
            <w:tcW w:w="1770" w:type="dxa"/>
          </w:tcPr>
          <w:p w:rsidR="00783643" w:rsidRPr="0030391E" w:rsidRDefault="00783643" w:rsidP="00783643">
            <w:pPr>
              <w:jc w:val="center"/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</w:pPr>
            <w:r w:rsidRPr="0030391E"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>Date modified</w:t>
            </w:r>
          </w:p>
        </w:tc>
        <w:tc>
          <w:tcPr>
            <w:tcW w:w="2908" w:type="dxa"/>
          </w:tcPr>
          <w:p w:rsidR="00783643" w:rsidRPr="0030391E" w:rsidRDefault="00783643" w:rsidP="00783643">
            <w:pPr>
              <w:jc w:val="center"/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</w:pPr>
            <w:r w:rsidRPr="0030391E"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>Type</w:t>
            </w:r>
          </w:p>
        </w:tc>
        <w:tc>
          <w:tcPr>
            <w:tcW w:w="1559" w:type="dxa"/>
          </w:tcPr>
          <w:p w:rsidR="00783643" w:rsidRPr="0030391E" w:rsidRDefault="00783643" w:rsidP="00783643">
            <w:pPr>
              <w:jc w:val="center"/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</w:pPr>
            <w:r w:rsidRPr="0030391E"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>Size</w:t>
            </w:r>
          </w:p>
        </w:tc>
      </w:tr>
      <w:tr w:rsidR="00783643" w:rsidRPr="0030391E" w:rsidTr="0030391E">
        <w:tc>
          <w:tcPr>
            <w:tcW w:w="2693" w:type="dxa"/>
          </w:tcPr>
          <w:p w:rsidR="00783643" w:rsidRPr="0030391E" w:rsidRDefault="00783643" w:rsidP="009620A5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  <w:p w:rsidR="00783643" w:rsidRPr="0030391E" w:rsidRDefault="00CC3EB7" w:rsidP="009620A5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  <w:r w:rsidRPr="0030391E">
              <w:rPr>
                <w:rFonts w:asciiTheme="minorHAnsi" w:hAnsiTheme="minorHAnsi"/>
                <w:sz w:val="24"/>
                <w:szCs w:val="24"/>
                <w:lang w:val="en-GB"/>
              </w:rPr>
              <w:t>2017 RFP Template</w:t>
            </w:r>
          </w:p>
          <w:p w:rsidR="00783643" w:rsidRPr="0030391E" w:rsidRDefault="00783643" w:rsidP="009620A5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  <w:tc>
          <w:tcPr>
            <w:tcW w:w="1770" w:type="dxa"/>
          </w:tcPr>
          <w:p w:rsidR="00783643" w:rsidRPr="0030391E" w:rsidRDefault="00783643" w:rsidP="009620A5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  <w:p w:rsidR="00783643" w:rsidRPr="0030391E" w:rsidRDefault="00783643" w:rsidP="009620A5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  <w:p w:rsidR="00783643" w:rsidRPr="0030391E" w:rsidRDefault="00783643" w:rsidP="009620A5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  <w:tc>
          <w:tcPr>
            <w:tcW w:w="2908" w:type="dxa"/>
          </w:tcPr>
          <w:p w:rsidR="00783643" w:rsidRPr="0030391E" w:rsidRDefault="00783643" w:rsidP="00783643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  <w:p w:rsidR="00783643" w:rsidRPr="0030391E" w:rsidRDefault="00783643" w:rsidP="00783643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  <w:r w:rsidRPr="0030391E">
              <w:rPr>
                <w:rFonts w:asciiTheme="minorHAnsi" w:hAnsiTheme="minorHAnsi"/>
                <w:sz w:val="24"/>
                <w:szCs w:val="24"/>
                <w:lang w:val="en-GB"/>
              </w:rPr>
              <w:t>Microsoft Excel Worksheet</w:t>
            </w:r>
          </w:p>
          <w:p w:rsidR="00783643" w:rsidRPr="0030391E" w:rsidRDefault="00783643" w:rsidP="00783643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  <w:tc>
          <w:tcPr>
            <w:tcW w:w="1559" w:type="dxa"/>
          </w:tcPr>
          <w:p w:rsidR="00783643" w:rsidRPr="0030391E" w:rsidRDefault="00783643" w:rsidP="009620A5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  <w:p w:rsidR="00783643" w:rsidRPr="0030391E" w:rsidRDefault="00783643" w:rsidP="009620A5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  <w:p w:rsidR="00783643" w:rsidRPr="0030391E" w:rsidRDefault="00783643" w:rsidP="009620A5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</w:tr>
      <w:tr w:rsidR="00783643" w:rsidRPr="0030391E" w:rsidTr="0030391E">
        <w:tc>
          <w:tcPr>
            <w:tcW w:w="2693" w:type="dxa"/>
          </w:tcPr>
          <w:p w:rsidR="00783643" w:rsidRPr="0030391E" w:rsidRDefault="00783643" w:rsidP="009620A5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  <w:p w:rsidR="00783643" w:rsidRPr="0030391E" w:rsidRDefault="00CC3EB7" w:rsidP="009620A5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  <w:r w:rsidRPr="0030391E">
              <w:rPr>
                <w:rFonts w:asciiTheme="minorHAnsi" w:hAnsiTheme="minorHAnsi"/>
                <w:sz w:val="24"/>
                <w:szCs w:val="24"/>
                <w:lang w:val="en-GB"/>
              </w:rPr>
              <w:t>2017 Track record</w:t>
            </w:r>
          </w:p>
          <w:p w:rsidR="00783643" w:rsidRPr="0030391E" w:rsidRDefault="00783643" w:rsidP="009620A5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  <w:tc>
          <w:tcPr>
            <w:tcW w:w="1770" w:type="dxa"/>
          </w:tcPr>
          <w:p w:rsidR="00783643" w:rsidRPr="0030391E" w:rsidRDefault="00783643" w:rsidP="009620A5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  <w:p w:rsidR="00783643" w:rsidRPr="0030391E" w:rsidRDefault="00783643" w:rsidP="009620A5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  <w:p w:rsidR="00783643" w:rsidRPr="0030391E" w:rsidRDefault="00783643" w:rsidP="009620A5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  <w:tc>
          <w:tcPr>
            <w:tcW w:w="2908" w:type="dxa"/>
          </w:tcPr>
          <w:p w:rsidR="00783643" w:rsidRPr="0030391E" w:rsidRDefault="00783643" w:rsidP="009620A5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  <w:p w:rsidR="00783643" w:rsidRPr="0030391E" w:rsidRDefault="00783643" w:rsidP="009620A5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  <w:r w:rsidRPr="0030391E">
              <w:rPr>
                <w:rFonts w:asciiTheme="minorHAnsi" w:hAnsiTheme="minorHAnsi"/>
                <w:sz w:val="24"/>
                <w:szCs w:val="24"/>
                <w:lang w:val="en-GB"/>
              </w:rPr>
              <w:t>Microsoft Excel Worksheet</w:t>
            </w:r>
          </w:p>
          <w:p w:rsidR="00783643" w:rsidRPr="0030391E" w:rsidRDefault="00783643" w:rsidP="009620A5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  <w:tc>
          <w:tcPr>
            <w:tcW w:w="1559" w:type="dxa"/>
          </w:tcPr>
          <w:p w:rsidR="00783643" w:rsidRPr="0030391E" w:rsidRDefault="00783643" w:rsidP="009620A5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  <w:p w:rsidR="00783643" w:rsidRPr="0030391E" w:rsidRDefault="00783643" w:rsidP="009620A5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  <w:p w:rsidR="00783643" w:rsidRPr="0030391E" w:rsidRDefault="00783643" w:rsidP="009620A5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</w:tr>
      <w:tr w:rsidR="00783643" w:rsidRPr="0030391E" w:rsidTr="0030391E">
        <w:tc>
          <w:tcPr>
            <w:tcW w:w="2693" w:type="dxa"/>
          </w:tcPr>
          <w:p w:rsidR="00783643" w:rsidRPr="0030391E" w:rsidRDefault="00783643" w:rsidP="009620A5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  <w:p w:rsidR="00783643" w:rsidRPr="0030391E" w:rsidRDefault="00CC3EB7" w:rsidP="009620A5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  <w:r w:rsidRPr="0030391E">
              <w:rPr>
                <w:rFonts w:asciiTheme="minorHAnsi" w:hAnsiTheme="minorHAnsi"/>
                <w:sz w:val="24"/>
                <w:szCs w:val="24"/>
                <w:lang w:val="en-GB"/>
              </w:rPr>
              <w:t>2017 RFP Template fees</w:t>
            </w:r>
          </w:p>
          <w:p w:rsidR="00783643" w:rsidRPr="0030391E" w:rsidRDefault="00783643" w:rsidP="009620A5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  <w:tc>
          <w:tcPr>
            <w:tcW w:w="1770" w:type="dxa"/>
          </w:tcPr>
          <w:p w:rsidR="00783643" w:rsidRPr="0030391E" w:rsidRDefault="00783643" w:rsidP="009620A5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  <w:p w:rsidR="00783643" w:rsidRPr="0030391E" w:rsidRDefault="00783643" w:rsidP="009620A5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  <w:p w:rsidR="00783643" w:rsidRPr="0030391E" w:rsidRDefault="00783643" w:rsidP="009620A5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  <w:tc>
          <w:tcPr>
            <w:tcW w:w="2908" w:type="dxa"/>
          </w:tcPr>
          <w:p w:rsidR="00783643" w:rsidRPr="0030391E" w:rsidRDefault="00783643" w:rsidP="009620A5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  <w:p w:rsidR="00783643" w:rsidRPr="0030391E" w:rsidRDefault="00783643" w:rsidP="009620A5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  <w:r w:rsidRPr="0030391E">
              <w:rPr>
                <w:rFonts w:asciiTheme="minorHAnsi" w:hAnsiTheme="minorHAnsi"/>
                <w:sz w:val="24"/>
                <w:szCs w:val="24"/>
                <w:lang w:val="en-GB"/>
              </w:rPr>
              <w:t>Microsoft Excel Worksheet</w:t>
            </w:r>
          </w:p>
          <w:p w:rsidR="00783643" w:rsidRPr="0030391E" w:rsidRDefault="00783643" w:rsidP="009620A5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  <w:tc>
          <w:tcPr>
            <w:tcW w:w="1559" w:type="dxa"/>
          </w:tcPr>
          <w:p w:rsidR="00783643" w:rsidRPr="0030391E" w:rsidRDefault="00783643" w:rsidP="009620A5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  <w:p w:rsidR="00783643" w:rsidRPr="0030391E" w:rsidRDefault="00783643" w:rsidP="009620A5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  <w:p w:rsidR="00783643" w:rsidRPr="0030391E" w:rsidRDefault="00783643" w:rsidP="009620A5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</w:tr>
    </w:tbl>
    <w:p w:rsidR="00783643" w:rsidRPr="0030391E" w:rsidRDefault="00783643" w:rsidP="009620A5">
      <w:pPr>
        <w:rPr>
          <w:rFonts w:asciiTheme="minorHAnsi" w:hAnsiTheme="minorHAnsi"/>
          <w:sz w:val="24"/>
          <w:szCs w:val="24"/>
          <w:lang w:val="en-GB"/>
        </w:rPr>
      </w:pPr>
    </w:p>
    <w:p w:rsidR="00783643" w:rsidRPr="0030391E" w:rsidRDefault="00783643" w:rsidP="009620A5">
      <w:pPr>
        <w:rPr>
          <w:rFonts w:asciiTheme="minorHAnsi" w:hAnsiTheme="minorHAnsi"/>
          <w:sz w:val="24"/>
          <w:szCs w:val="24"/>
          <w:lang w:val="en-GB"/>
        </w:rPr>
      </w:pPr>
    </w:p>
    <w:p w:rsidR="006F4C59" w:rsidRPr="0030391E" w:rsidRDefault="006F4C59" w:rsidP="009620A5">
      <w:pPr>
        <w:rPr>
          <w:rFonts w:asciiTheme="minorHAnsi" w:hAnsiTheme="minorHAnsi"/>
          <w:sz w:val="24"/>
          <w:szCs w:val="24"/>
          <w:lang w:val="en-GB"/>
        </w:rPr>
      </w:pPr>
    </w:p>
    <w:p w:rsidR="00783643" w:rsidRPr="0030391E" w:rsidRDefault="00783643" w:rsidP="009620A5">
      <w:pPr>
        <w:rPr>
          <w:rFonts w:asciiTheme="minorHAnsi" w:hAnsiTheme="minorHAnsi"/>
          <w:sz w:val="24"/>
          <w:szCs w:val="24"/>
          <w:lang w:val="en-GB"/>
        </w:rPr>
      </w:pPr>
    </w:p>
    <w:p w:rsidR="00783643" w:rsidRPr="0030391E" w:rsidRDefault="00783643" w:rsidP="009620A5">
      <w:pPr>
        <w:rPr>
          <w:rFonts w:asciiTheme="minorHAnsi" w:hAnsiTheme="minorHAnsi"/>
          <w:sz w:val="24"/>
          <w:szCs w:val="24"/>
          <w:lang w:val="en-GB"/>
        </w:rPr>
      </w:pPr>
    </w:p>
    <w:p w:rsidR="009620A5" w:rsidRPr="0030391E" w:rsidRDefault="00941D77" w:rsidP="009620A5">
      <w:pPr>
        <w:rPr>
          <w:rFonts w:asciiTheme="minorHAnsi" w:hAnsiTheme="minorHAnsi"/>
          <w:sz w:val="24"/>
          <w:szCs w:val="24"/>
          <w:lang w:val="en-GB"/>
        </w:rPr>
      </w:pPr>
      <w:r w:rsidRPr="0030391E">
        <w:rPr>
          <w:rFonts w:asciiTheme="minorHAnsi" w:hAnsiTheme="minorHAnsi"/>
          <w:sz w:val="24"/>
          <w:szCs w:val="24"/>
          <w:lang w:val="en-GB"/>
        </w:rPr>
        <w:t>Place and date</w:t>
      </w:r>
      <w:r w:rsidR="009620A5" w:rsidRPr="0030391E">
        <w:rPr>
          <w:rFonts w:asciiTheme="minorHAnsi" w:hAnsiTheme="minorHAnsi"/>
          <w:sz w:val="24"/>
          <w:szCs w:val="24"/>
          <w:lang w:val="en-GB"/>
        </w:rPr>
        <w:t xml:space="preserve"> _________________________________________</w:t>
      </w:r>
    </w:p>
    <w:p w:rsidR="005A7AA7" w:rsidRPr="0030391E" w:rsidRDefault="005A7AA7" w:rsidP="009620A5">
      <w:pPr>
        <w:rPr>
          <w:rFonts w:asciiTheme="minorHAnsi" w:hAnsiTheme="minorHAnsi"/>
          <w:sz w:val="24"/>
          <w:szCs w:val="24"/>
          <w:lang w:val="en-GB"/>
        </w:rPr>
      </w:pPr>
    </w:p>
    <w:p w:rsidR="00AC4236" w:rsidRPr="0030391E" w:rsidRDefault="00AC4236" w:rsidP="009620A5">
      <w:pPr>
        <w:rPr>
          <w:rFonts w:asciiTheme="minorHAnsi" w:hAnsiTheme="minorHAnsi"/>
          <w:sz w:val="24"/>
          <w:szCs w:val="24"/>
          <w:lang w:val="en-GB"/>
        </w:rPr>
      </w:pPr>
    </w:p>
    <w:p w:rsidR="009620A5" w:rsidRPr="0030391E" w:rsidRDefault="00941D77" w:rsidP="009620A5">
      <w:pPr>
        <w:rPr>
          <w:rFonts w:asciiTheme="minorHAnsi" w:hAnsiTheme="minorHAnsi"/>
          <w:sz w:val="24"/>
          <w:szCs w:val="24"/>
          <w:lang w:val="en-GB"/>
        </w:rPr>
      </w:pPr>
      <w:r w:rsidRPr="0030391E">
        <w:rPr>
          <w:rFonts w:asciiTheme="minorHAnsi" w:hAnsiTheme="minorHAnsi"/>
          <w:sz w:val="24"/>
          <w:szCs w:val="24"/>
          <w:lang w:val="en-GB"/>
        </w:rPr>
        <w:t>Signature of Legal Representative</w:t>
      </w:r>
      <w:r w:rsidR="009620A5" w:rsidRPr="0030391E">
        <w:rPr>
          <w:rFonts w:asciiTheme="minorHAnsi" w:hAnsiTheme="minorHAnsi"/>
          <w:sz w:val="24"/>
          <w:szCs w:val="24"/>
          <w:lang w:val="en-GB"/>
        </w:rPr>
        <w:t>____________________________________________________</w:t>
      </w:r>
    </w:p>
    <w:p w:rsidR="003F46ED" w:rsidRPr="0030391E" w:rsidRDefault="003F46ED" w:rsidP="00EE684C">
      <w:pPr>
        <w:rPr>
          <w:rFonts w:asciiTheme="minorHAnsi" w:eastAsia="Arial Unicode MS" w:hAnsiTheme="minorHAnsi"/>
          <w:b/>
          <w:bCs/>
          <w:sz w:val="24"/>
          <w:szCs w:val="24"/>
          <w:lang w:val="en-GB"/>
        </w:rPr>
      </w:pPr>
    </w:p>
    <w:p w:rsidR="00F776C4" w:rsidRPr="0030391E" w:rsidRDefault="00F776C4" w:rsidP="00EE684C">
      <w:pPr>
        <w:rPr>
          <w:rFonts w:asciiTheme="minorHAnsi" w:eastAsia="Arial Unicode MS" w:hAnsiTheme="minorHAnsi"/>
          <w:b/>
          <w:bCs/>
          <w:sz w:val="24"/>
          <w:szCs w:val="24"/>
          <w:lang w:val="en-GB"/>
        </w:rPr>
      </w:pPr>
    </w:p>
    <w:p w:rsidR="002D6D36" w:rsidRPr="0030391E" w:rsidRDefault="002D6D36" w:rsidP="00EE684C">
      <w:pPr>
        <w:rPr>
          <w:rFonts w:asciiTheme="minorHAnsi" w:eastAsia="Arial Unicode MS" w:hAnsiTheme="minorHAnsi"/>
          <w:b/>
          <w:bCs/>
          <w:sz w:val="24"/>
          <w:szCs w:val="24"/>
          <w:lang w:val="en-GB"/>
        </w:rPr>
      </w:pPr>
    </w:p>
    <w:p w:rsidR="006F4C59" w:rsidRPr="0030391E" w:rsidRDefault="006F4C59" w:rsidP="00EE684C">
      <w:pPr>
        <w:rPr>
          <w:rFonts w:asciiTheme="minorHAnsi" w:eastAsia="Arial Unicode MS" w:hAnsiTheme="minorHAnsi"/>
          <w:b/>
          <w:bCs/>
          <w:sz w:val="24"/>
          <w:szCs w:val="24"/>
          <w:lang w:val="en-GB"/>
        </w:rPr>
      </w:pPr>
    </w:p>
    <w:p w:rsidR="006F4C59" w:rsidRPr="0030391E" w:rsidRDefault="006F4C59" w:rsidP="00EE684C">
      <w:pPr>
        <w:rPr>
          <w:rFonts w:asciiTheme="minorHAnsi" w:eastAsia="Arial Unicode MS" w:hAnsiTheme="minorHAnsi"/>
          <w:b/>
          <w:bCs/>
          <w:sz w:val="24"/>
          <w:szCs w:val="24"/>
          <w:lang w:val="en-GB"/>
        </w:rPr>
      </w:pPr>
    </w:p>
    <w:p w:rsidR="006F4C59" w:rsidRDefault="006F4C59" w:rsidP="00EE684C">
      <w:pPr>
        <w:rPr>
          <w:rFonts w:asciiTheme="minorHAnsi" w:eastAsia="Arial Unicode MS" w:hAnsiTheme="minorHAnsi"/>
          <w:b/>
          <w:bCs/>
          <w:sz w:val="10"/>
          <w:szCs w:val="18"/>
          <w:lang w:val="en-GB"/>
        </w:rPr>
      </w:pPr>
      <w:bookmarkStart w:id="0" w:name="_GoBack"/>
      <w:bookmarkEnd w:id="0"/>
    </w:p>
    <w:p w:rsidR="006F4C59" w:rsidRDefault="006F4C59" w:rsidP="00EE684C">
      <w:pPr>
        <w:rPr>
          <w:rFonts w:asciiTheme="minorHAnsi" w:eastAsia="Arial Unicode MS" w:hAnsiTheme="minorHAnsi"/>
          <w:b/>
          <w:bCs/>
          <w:sz w:val="10"/>
          <w:szCs w:val="18"/>
          <w:lang w:val="en-GB"/>
        </w:rPr>
      </w:pPr>
    </w:p>
    <w:p w:rsidR="006F4C59" w:rsidRDefault="006F4C59" w:rsidP="00EE684C">
      <w:pPr>
        <w:rPr>
          <w:rFonts w:asciiTheme="minorHAnsi" w:eastAsia="Arial Unicode MS" w:hAnsiTheme="minorHAnsi"/>
          <w:b/>
          <w:bCs/>
          <w:sz w:val="10"/>
          <w:szCs w:val="18"/>
          <w:lang w:val="en-GB"/>
        </w:rPr>
      </w:pPr>
    </w:p>
    <w:p w:rsidR="006F4C59" w:rsidRDefault="006F4C59" w:rsidP="00EE684C">
      <w:pPr>
        <w:rPr>
          <w:rFonts w:asciiTheme="minorHAnsi" w:eastAsia="Arial Unicode MS" w:hAnsiTheme="minorHAnsi"/>
          <w:b/>
          <w:bCs/>
          <w:sz w:val="10"/>
          <w:szCs w:val="18"/>
          <w:lang w:val="en-GB"/>
        </w:rPr>
      </w:pPr>
    </w:p>
    <w:p w:rsidR="006F4C59" w:rsidRDefault="006F4C59" w:rsidP="00EE684C">
      <w:pPr>
        <w:rPr>
          <w:rFonts w:asciiTheme="minorHAnsi" w:eastAsia="Arial Unicode MS" w:hAnsiTheme="minorHAnsi"/>
          <w:b/>
          <w:bCs/>
          <w:sz w:val="10"/>
          <w:szCs w:val="18"/>
          <w:lang w:val="en-GB"/>
        </w:rPr>
      </w:pPr>
    </w:p>
    <w:p w:rsidR="006F4C59" w:rsidRDefault="006F4C59" w:rsidP="00EE684C">
      <w:pPr>
        <w:rPr>
          <w:rFonts w:asciiTheme="minorHAnsi" w:eastAsia="Arial Unicode MS" w:hAnsiTheme="minorHAnsi"/>
          <w:b/>
          <w:bCs/>
          <w:sz w:val="10"/>
          <w:szCs w:val="18"/>
          <w:lang w:val="en-GB"/>
        </w:rPr>
      </w:pPr>
    </w:p>
    <w:p w:rsidR="006F4C59" w:rsidRDefault="006F4C59" w:rsidP="00EE684C">
      <w:pPr>
        <w:rPr>
          <w:rFonts w:asciiTheme="minorHAnsi" w:eastAsia="Arial Unicode MS" w:hAnsiTheme="minorHAnsi"/>
          <w:b/>
          <w:bCs/>
          <w:sz w:val="10"/>
          <w:szCs w:val="18"/>
          <w:lang w:val="en-GB"/>
        </w:rPr>
      </w:pPr>
    </w:p>
    <w:p w:rsidR="006F4C59" w:rsidRDefault="006F4C59" w:rsidP="00EE684C">
      <w:pPr>
        <w:rPr>
          <w:rFonts w:asciiTheme="minorHAnsi" w:eastAsia="Arial Unicode MS" w:hAnsiTheme="minorHAnsi"/>
          <w:b/>
          <w:bCs/>
          <w:sz w:val="10"/>
          <w:szCs w:val="18"/>
          <w:lang w:val="en-GB"/>
        </w:rPr>
      </w:pPr>
    </w:p>
    <w:p w:rsidR="006F4C59" w:rsidRPr="006F4C59" w:rsidRDefault="006F4C59" w:rsidP="006F4C59">
      <w:pPr>
        <w:rPr>
          <w:rFonts w:asciiTheme="minorHAnsi" w:hAnsiTheme="minorHAnsi"/>
          <w:sz w:val="18"/>
          <w:szCs w:val="18"/>
          <w:lang w:val="en-US"/>
        </w:rPr>
      </w:pPr>
      <w:r w:rsidRPr="006F4C59">
        <w:rPr>
          <w:rFonts w:asciiTheme="minorHAnsi" w:eastAsia="Arial Unicode MS" w:hAnsiTheme="minorHAnsi"/>
          <w:b/>
          <w:bCs/>
          <w:sz w:val="18"/>
          <w:szCs w:val="18"/>
          <w:lang w:val="en-US"/>
        </w:rPr>
        <w:t>Please, attach a copy of a valid identification document of the Legal Representative who signed this document.</w:t>
      </w:r>
    </w:p>
    <w:p w:rsidR="006F4C59" w:rsidRPr="006F4C59" w:rsidRDefault="006F4C59" w:rsidP="00EE684C">
      <w:pPr>
        <w:rPr>
          <w:rFonts w:asciiTheme="minorHAnsi" w:eastAsia="Arial Unicode MS" w:hAnsiTheme="minorHAnsi"/>
          <w:b/>
          <w:bCs/>
          <w:sz w:val="10"/>
          <w:szCs w:val="18"/>
          <w:lang w:val="en-US"/>
        </w:rPr>
      </w:pPr>
    </w:p>
    <w:p w:rsidR="00F776C4" w:rsidRDefault="00F776C4" w:rsidP="00EE684C">
      <w:pPr>
        <w:rPr>
          <w:rFonts w:asciiTheme="minorHAnsi" w:eastAsia="Arial Unicode MS" w:hAnsiTheme="minorHAnsi"/>
          <w:b/>
          <w:bCs/>
          <w:sz w:val="10"/>
          <w:szCs w:val="18"/>
          <w:lang w:val="en-GB"/>
        </w:rPr>
      </w:pPr>
    </w:p>
    <w:sectPr w:rsidR="00F776C4" w:rsidSect="00495257">
      <w:headerReference w:type="default" r:id="rId8"/>
      <w:footerReference w:type="even" r:id="rId9"/>
      <w:footerReference w:type="default" r:id="rId10"/>
      <w:pgSz w:w="12240" w:h="15840" w:code="1"/>
      <w:pgMar w:top="1418" w:right="1469" w:bottom="851" w:left="1276" w:header="720" w:footer="39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BD7" w:rsidRDefault="00930BD7">
      <w:r>
        <w:separator/>
      </w:r>
    </w:p>
  </w:endnote>
  <w:endnote w:type="continuationSeparator" w:id="0">
    <w:p w:rsidR="00930BD7" w:rsidRDefault="00930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0DFD" w:rsidRDefault="00C00DFD" w:rsidP="008424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00DFD" w:rsidRDefault="00C00DFD" w:rsidP="00D23E8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0DFD" w:rsidRDefault="00C00DFD" w:rsidP="00D23E8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BD7" w:rsidRDefault="00930BD7">
      <w:r>
        <w:separator/>
      </w:r>
    </w:p>
  </w:footnote>
  <w:footnote w:type="continuationSeparator" w:id="0">
    <w:p w:rsidR="00930BD7" w:rsidRDefault="00930B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0DFD" w:rsidRPr="006F4C59" w:rsidRDefault="00941D77" w:rsidP="006F4C59">
    <w:pPr>
      <w:pStyle w:val="Header"/>
      <w:ind w:left="2410"/>
      <w:rPr>
        <w:b/>
        <w:i/>
        <w:sz w:val="24"/>
        <w:lang w:val="en-US"/>
      </w:rPr>
    </w:pPr>
    <w:r>
      <w:rPr>
        <w:i/>
        <w:noProof/>
        <w:lang w:val="en-US" w:eastAsia="zh-TW"/>
      </w:rPr>
      <w:drawing>
        <wp:anchor distT="0" distB="0" distL="114300" distR="114300" simplePos="0" relativeHeight="251657728" behindDoc="0" locked="0" layoutInCell="1" allowOverlap="1" wp14:anchorId="018DA76C" wp14:editId="325C90B5">
          <wp:simplePos x="0" y="0"/>
          <wp:positionH relativeFrom="column">
            <wp:posOffset>-363220</wp:posOffset>
          </wp:positionH>
          <wp:positionV relativeFrom="page">
            <wp:posOffset>215900</wp:posOffset>
          </wp:positionV>
          <wp:extent cx="1266825" cy="611505"/>
          <wp:effectExtent l="0" t="0" r="9525" b="0"/>
          <wp:wrapSquare wrapText="bothSides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611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0DFD" w:rsidRPr="006F4C59">
      <w:rPr>
        <w:i/>
        <w:lang w:val="en-US"/>
      </w:rPr>
      <w:tab/>
    </w:r>
    <w:r w:rsidR="00C00DFD" w:rsidRPr="006F4C59">
      <w:rPr>
        <w:i/>
        <w:lang w:val="en-US"/>
      </w:rPr>
      <w:tab/>
    </w:r>
    <w:r w:rsidR="00C00DFD" w:rsidRPr="006F4C59">
      <w:rPr>
        <w:b/>
        <w:i/>
        <w:sz w:val="24"/>
        <w:lang w:val="en-US"/>
      </w:rPr>
      <w:t>A</w:t>
    </w:r>
    <w:r w:rsidR="00664F91" w:rsidRPr="006F4C59">
      <w:rPr>
        <w:b/>
        <w:i/>
        <w:sz w:val="24"/>
        <w:lang w:val="en-US"/>
      </w:rPr>
      <w:t>nnex</w:t>
    </w:r>
    <w:r w:rsidR="006F4C59" w:rsidRPr="006F4C59">
      <w:rPr>
        <w:b/>
        <w:i/>
        <w:sz w:val="24"/>
        <w:lang w:val="en-US"/>
      </w:rPr>
      <w:t xml:space="preserve"> II</w:t>
    </w:r>
    <w:r w:rsidR="00C00DFD" w:rsidRPr="006F4C59">
      <w:rPr>
        <w:b/>
        <w:i/>
        <w:sz w:val="24"/>
        <w:lang w:val="en-US"/>
      </w:rPr>
      <w:t xml:space="preserve"> </w:t>
    </w:r>
    <w:r w:rsidR="00AF4A9E" w:rsidRPr="006F4C59">
      <w:rPr>
        <w:b/>
        <w:i/>
        <w:sz w:val="24"/>
        <w:lang w:val="en-US"/>
      </w:rPr>
      <w:t>-</w:t>
    </w:r>
    <w:r w:rsidR="00FB4CF7" w:rsidRPr="006F4C59">
      <w:rPr>
        <w:b/>
        <w:i/>
        <w:sz w:val="24"/>
        <w:lang w:val="en-US"/>
      </w:rPr>
      <w:t xml:space="preserve"> </w:t>
    </w:r>
    <w:r w:rsidR="006F4C59" w:rsidRPr="006F4C59">
      <w:rPr>
        <w:b/>
        <w:i/>
        <w:sz w:val="24"/>
        <w:lang w:val="en-US"/>
      </w:rPr>
      <w:t>F</w:t>
    </w:r>
    <w:r w:rsidR="00C00DFD" w:rsidRPr="006F4C59">
      <w:rPr>
        <w:b/>
        <w:i/>
        <w:sz w:val="24"/>
        <w:lang w:val="en-US"/>
      </w:rPr>
      <w:t xml:space="preserve"> (</w:t>
    </w:r>
    <w:r w:rsidR="00783643" w:rsidRPr="006F4C59">
      <w:rPr>
        <w:b/>
        <w:i/>
        <w:sz w:val="24"/>
        <w:lang w:val="en-US"/>
      </w:rPr>
      <w:t>Files identification)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62B9129"/>
    <w:multiLevelType w:val="hybridMultilevel"/>
    <w:tmpl w:val="54A245AB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D8BA456"/>
    <w:multiLevelType w:val="hybridMultilevel"/>
    <w:tmpl w:val="6EFEC1A7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3">
    <w:nsid w:val="00F44CA0"/>
    <w:multiLevelType w:val="hybridMultilevel"/>
    <w:tmpl w:val="38880694"/>
    <w:lvl w:ilvl="0" w:tplc="1C3CAB9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EA3E19"/>
    <w:multiLevelType w:val="hybridMultilevel"/>
    <w:tmpl w:val="12CA3D4A"/>
    <w:lvl w:ilvl="0" w:tplc="DE62EA2C">
      <w:start w:val="1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15133646"/>
    <w:multiLevelType w:val="hybridMultilevel"/>
    <w:tmpl w:val="F90601B8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580F92"/>
    <w:multiLevelType w:val="hybridMultilevel"/>
    <w:tmpl w:val="F5E0537C"/>
    <w:lvl w:ilvl="0" w:tplc="7038723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8965645"/>
    <w:multiLevelType w:val="hybridMultilevel"/>
    <w:tmpl w:val="8BFA620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7">
      <w:start w:val="1"/>
      <w:numFmt w:val="bullet"/>
      <w:lvlText w:val="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16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94D4D89"/>
    <w:multiLevelType w:val="hybridMultilevel"/>
    <w:tmpl w:val="86AE43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C8C6EAB"/>
    <w:multiLevelType w:val="hybridMultilevel"/>
    <w:tmpl w:val="BAF2785A"/>
    <w:lvl w:ilvl="0" w:tplc="F518456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542911"/>
    <w:multiLevelType w:val="hybridMultilevel"/>
    <w:tmpl w:val="EC507816"/>
    <w:lvl w:ilvl="0" w:tplc="04100017">
      <w:start w:val="24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1156F8"/>
    <w:multiLevelType w:val="hybridMultilevel"/>
    <w:tmpl w:val="37844818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59622F1"/>
    <w:multiLevelType w:val="hybridMultilevel"/>
    <w:tmpl w:val="8BFA620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7">
      <w:start w:val="1"/>
      <w:numFmt w:val="bullet"/>
      <w:lvlText w:val="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16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63610AF"/>
    <w:multiLevelType w:val="hybridMultilevel"/>
    <w:tmpl w:val="37844818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B5806D7"/>
    <w:multiLevelType w:val="hybridMultilevel"/>
    <w:tmpl w:val="30AA5D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DBF27C6"/>
    <w:multiLevelType w:val="hybridMultilevel"/>
    <w:tmpl w:val="057E01F4"/>
    <w:lvl w:ilvl="0" w:tplc="24F67AAA">
      <w:start w:val="1"/>
      <w:numFmt w:val="lowerLetter"/>
      <w:lvlText w:val="%1)"/>
      <w:lvlJc w:val="left"/>
      <w:pPr>
        <w:tabs>
          <w:tab w:val="num" w:pos="3024"/>
        </w:tabs>
        <w:ind w:left="302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3564"/>
        </w:tabs>
        <w:ind w:left="3564" w:hanging="360"/>
      </w:pPr>
    </w:lvl>
    <w:lvl w:ilvl="2" w:tplc="04100005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abstractNum w:abstractNumId="16">
    <w:nsid w:val="32D3060F"/>
    <w:multiLevelType w:val="hybridMultilevel"/>
    <w:tmpl w:val="28BE8996"/>
    <w:lvl w:ilvl="0" w:tplc="C4568EAC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A71C8C"/>
    <w:multiLevelType w:val="singleLevel"/>
    <w:tmpl w:val="D8F2464C"/>
    <w:lvl w:ilvl="0">
      <w:start w:val="1"/>
      <w:numFmt w:val="lowerLetter"/>
      <w:lvlText w:val="%1)"/>
      <w:legacy w:legacy="1" w:legacySpace="0" w:legacyIndent="1125"/>
      <w:lvlJc w:val="left"/>
      <w:pPr>
        <w:ind w:left="1875" w:hanging="1125"/>
      </w:pPr>
    </w:lvl>
  </w:abstractNum>
  <w:abstractNum w:abstractNumId="18">
    <w:nsid w:val="391A49B2"/>
    <w:multiLevelType w:val="hybridMultilevel"/>
    <w:tmpl w:val="F90601B8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309626B"/>
    <w:multiLevelType w:val="hybridMultilevel"/>
    <w:tmpl w:val="C4465E4C"/>
    <w:lvl w:ilvl="0" w:tplc="0410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45592B23"/>
    <w:multiLevelType w:val="hybridMultilevel"/>
    <w:tmpl w:val="37844818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79726E4"/>
    <w:multiLevelType w:val="hybridMultilevel"/>
    <w:tmpl w:val="37844818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ABE0E48"/>
    <w:multiLevelType w:val="hybridMultilevel"/>
    <w:tmpl w:val="37844818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BC61CFB"/>
    <w:multiLevelType w:val="hybridMultilevel"/>
    <w:tmpl w:val="F90601B8"/>
    <w:lvl w:ilvl="0" w:tplc="1D5E24B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E1E2B24"/>
    <w:multiLevelType w:val="hybridMultilevel"/>
    <w:tmpl w:val="906E75B0"/>
    <w:lvl w:ilvl="0" w:tplc="C4568EAC">
      <w:start w:val="1"/>
      <w:numFmt w:val="bullet"/>
      <w:lvlText w:val="□"/>
      <w:lvlJc w:val="left"/>
      <w:pPr>
        <w:tabs>
          <w:tab w:val="num" w:pos="2496"/>
        </w:tabs>
        <w:ind w:left="2496" w:hanging="360"/>
      </w:pPr>
      <w:rPr>
        <w:rFonts w:ascii="Courier New" w:hAnsi="Courier New" w:cs="Times New Roman" w:hint="default"/>
        <w:sz w:val="28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EDC1281"/>
    <w:multiLevelType w:val="hybridMultilevel"/>
    <w:tmpl w:val="499437A0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F790DC8"/>
    <w:multiLevelType w:val="hybridMultilevel"/>
    <w:tmpl w:val="54A245AB"/>
    <w:lvl w:ilvl="0" w:tplc="8A7E86D4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50A8063C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>
    <w:nsid w:val="57D3149A"/>
    <w:multiLevelType w:val="hybridMultilevel"/>
    <w:tmpl w:val="5C442E94"/>
    <w:lvl w:ilvl="0" w:tplc="6C3EF59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</w:rPr>
    </w:lvl>
    <w:lvl w:ilvl="1" w:tplc="8A7E86D4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8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9E32D08"/>
    <w:multiLevelType w:val="singleLevel"/>
    <w:tmpl w:val="A5DEB366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30">
    <w:nsid w:val="5CB25E37"/>
    <w:multiLevelType w:val="hybridMultilevel"/>
    <w:tmpl w:val="5B682288"/>
    <w:lvl w:ilvl="0" w:tplc="0410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1">
    <w:nsid w:val="60B2471A"/>
    <w:multiLevelType w:val="hybridMultilevel"/>
    <w:tmpl w:val="00725E2C"/>
    <w:lvl w:ilvl="0" w:tplc="E7F08E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2E1111A"/>
    <w:multiLevelType w:val="multilevel"/>
    <w:tmpl w:val="F5E0537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3F21524"/>
    <w:multiLevelType w:val="hybridMultilevel"/>
    <w:tmpl w:val="173011F8"/>
    <w:lvl w:ilvl="0" w:tplc="BFA0EDA8">
      <w:start w:val="1"/>
      <w:numFmt w:val="bullet"/>
      <w:lvlText w:val="□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63304E7"/>
    <w:multiLevelType w:val="hybridMultilevel"/>
    <w:tmpl w:val="85C427EA"/>
    <w:lvl w:ilvl="0" w:tplc="8CFE617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93E437C"/>
    <w:multiLevelType w:val="hybridMultilevel"/>
    <w:tmpl w:val="9C805142"/>
    <w:lvl w:ilvl="0" w:tplc="442A7DF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6F0DE9"/>
    <w:multiLevelType w:val="hybridMultilevel"/>
    <w:tmpl w:val="EA60E2D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>
    <w:nsid w:val="70B17D5B"/>
    <w:multiLevelType w:val="hybridMultilevel"/>
    <w:tmpl w:val="5B5A0C8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3ED2CC8"/>
    <w:multiLevelType w:val="multilevel"/>
    <w:tmpl w:val="28BE8996"/>
    <w:lvl w:ilvl="0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5CB3564"/>
    <w:multiLevelType w:val="hybridMultilevel"/>
    <w:tmpl w:val="6F1C07D4"/>
    <w:lvl w:ilvl="0" w:tplc="7EF26B0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7607CEA"/>
    <w:multiLevelType w:val="hybridMultilevel"/>
    <w:tmpl w:val="F3443AE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7A72562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2">
    <w:nsid w:val="7D2848E0"/>
    <w:multiLevelType w:val="hybridMultilevel"/>
    <w:tmpl w:val="FCE464A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F1E6BD6"/>
    <w:multiLevelType w:val="hybridMultilevel"/>
    <w:tmpl w:val="5C442E94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">
    <w:abstractNumId w:val="29"/>
    <w:lvlOverride w:ilvl="0">
      <w:lvl w:ilvl="0">
        <w:start w:val="2"/>
        <w:numFmt w:val="decimal"/>
        <w:lvlText w:val="%1)"/>
        <w:legacy w:legacy="1" w:legacySpace="0" w:legacyIndent="360"/>
        <w:lvlJc w:val="left"/>
        <w:pPr>
          <w:ind w:left="360" w:hanging="360"/>
        </w:pPr>
        <w:rPr>
          <w:b w:val="0"/>
          <w:i w:val="0"/>
        </w:rPr>
      </w:lvl>
    </w:lvlOverride>
  </w:num>
  <w:num w:numId="4">
    <w:abstractNumId w:val="41"/>
  </w:num>
  <w:num w:numId="5">
    <w:abstractNumId w:val="27"/>
  </w:num>
  <w:num w:numId="6">
    <w:abstractNumId w:val="7"/>
  </w:num>
  <w:num w:numId="7">
    <w:abstractNumId w:val="10"/>
  </w:num>
  <w:num w:numId="8">
    <w:abstractNumId w:val="17"/>
  </w:num>
  <w:num w:numId="9">
    <w:abstractNumId w:val="25"/>
  </w:num>
  <w:num w:numId="10">
    <w:abstractNumId w:val="14"/>
  </w:num>
  <w:num w:numId="11">
    <w:abstractNumId w:val="42"/>
  </w:num>
  <w:num w:numId="12">
    <w:abstractNumId w:val="18"/>
  </w:num>
  <w:num w:numId="13">
    <w:abstractNumId w:val="5"/>
  </w:num>
  <w:num w:numId="14">
    <w:abstractNumId w:val="22"/>
  </w:num>
  <w:num w:numId="15">
    <w:abstractNumId w:val="13"/>
  </w:num>
  <w:num w:numId="16">
    <w:abstractNumId w:val="21"/>
  </w:num>
  <w:num w:numId="17">
    <w:abstractNumId w:val="20"/>
  </w:num>
  <w:num w:numId="18">
    <w:abstractNumId w:val="11"/>
  </w:num>
  <w:num w:numId="19">
    <w:abstractNumId w:val="19"/>
  </w:num>
  <w:num w:numId="20">
    <w:abstractNumId w:val="40"/>
  </w:num>
  <w:num w:numId="21">
    <w:abstractNumId w:val="12"/>
  </w:num>
  <w:num w:numId="22">
    <w:abstractNumId w:val="30"/>
  </w:num>
  <w:num w:numId="23">
    <w:abstractNumId w:val="15"/>
  </w:num>
  <w:num w:numId="24">
    <w:abstractNumId w:val="31"/>
  </w:num>
  <w:num w:numId="25">
    <w:abstractNumId w:val="43"/>
  </w:num>
  <w:num w:numId="26">
    <w:abstractNumId w:val="28"/>
  </w:num>
  <w:num w:numId="27">
    <w:abstractNumId w:val="0"/>
  </w:num>
  <w:num w:numId="28">
    <w:abstractNumId w:val="1"/>
  </w:num>
  <w:num w:numId="29">
    <w:abstractNumId w:val="39"/>
  </w:num>
  <w:num w:numId="30">
    <w:abstractNumId w:val="26"/>
  </w:num>
  <w:num w:numId="31">
    <w:abstractNumId w:val="4"/>
  </w:num>
  <w:num w:numId="32">
    <w:abstractNumId w:val="2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3"/>
  </w:num>
  <w:num w:numId="35">
    <w:abstractNumId w:val="34"/>
  </w:num>
  <w:num w:numId="36">
    <w:abstractNumId w:val="24"/>
  </w:num>
  <w:num w:numId="37">
    <w:abstractNumId w:val="6"/>
  </w:num>
  <w:num w:numId="38">
    <w:abstractNumId w:val="32"/>
  </w:num>
  <w:num w:numId="39">
    <w:abstractNumId w:val="16"/>
  </w:num>
  <w:num w:numId="40">
    <w:abstractNumId w:val="38"/>
  </w:num>
  <w:num w:numId="41">
    <w:abstractNumId w:val="33"/>
  </w:num>
  <w:num w:numId="42">
    <w:abstractNumId w:val="37"/>
  </w:num>
  <w:num w:numId="43">
    <w:abstractNumId w:val="36"/>
  </w:num>
  <w:num w:numId="44">
    <w:abstractNumId w:val="3"/>
  </w:num>
  <w:num w:numId="45">
    <w:abstractNumId w:val="9"/>
  </w:num>
  <w:num w:numId="46">
    <w:abstractNumId w:val="35"/>
  </w:num>
  <w:num w:numId="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343"/>
    <w:rsid w:val="00015E7D"/>
    <w:rsid w:val="00030FD4"/>
    <w:rsid w:val="00041761"/>
    <w:rsid w:val="00047979"/>
    <w:rsid w:val="000479A3"/>
    <w:rsid w:val="000544E4"/>
    <w:rsid w:val="00063203"/>
    <w:rsid w:val="00063473"/>
    <w:rsid w:val="00063C30"/>
    <w:rsid w:val="00064959"/>
    <w:rsid w:val="00081E9A"/>
    <w:rsid w:val="00095CF8"/>
    <w:rsid w:val="000A66A7"/>
    <w:rsid w:val="000A737C"/>
    <w:rsid w:val="000E57BE"/>
    <w:rsid w:val="000F62AD"/>
    <w:rsid w:val="001050C0"/>
    <w:rsid w:val="001157B9"/>
    <w:rsid w:val="0012292C"/>
    <w:rsid w:val="001557D6"/>
    <w:rsid w:val="00167416"/>
    <w:rsid w:val="001765A6"/>
    <w:rsid w:val="00180EB4"/>
    <w:rsid w:val="001825AD"/>
    <w:rsid w:val="001A0ECE"/>
    <w:rsid w:val="001B638F"/>
    <w:rsid w:val="001B6796"/>
    <w:rsid w:val="001C1512"/>
    <w:rsid w:val="001C6D4C"/>
    <w:rsid w:val="001E65B0"/>
    <w:rsid w:val="001E7D6C"/>
    <w:rsid w:val="00206E4B"/>
    <w:rsid w:val="002259B2"/>
    <w:rsid w:val="00230233"/>
    <w:rsid w:val="0023031C"/>
    <w:rsid w:val="0024750E"/>
    <w:rsid w:val="00247D56"/>
    <w:rsid w:val="00254D16"/>
    <w:rsid w:val="0027447D"/>
    <w:rsid w:val="00282241"/>
    <w:rsid w:val="00284250"/>
    <w:rsid w:val="00294641"/>
    <w:rsid w:val="002966B2"/>
    <w:rsid w:val="002A43F4"/>
    <w:rsid w:val="002B5090"/>
    <w:rsid w:val="002C027D"/>
    <w:rsid w:val="002D6D36"/>
    <w:rsid w:val="0030391E"/>
    <w:rsid w:val="00312EA6"/>
    <w:rsid w:val="00332E80"/>
    <w:rsid w:val="00334209"/>
    <w:rsid w:val="00347802"/>
    <w:rsid w:val="00367DF2"/>
    <w:rsid w:val="00371BD0"/>
    <w:rsid w:val="003C69C1"/>
    <w:rsid w:val="003D1281"/>
    <w:rsid w:val="003D60D5"/>
    <w:rsid w:val="003F46ED"/>
    <w:rsid w:val="00412EEC"/>
    <w:rsid w:val="00432E17"/>
    <w:rsid w:val="00437107"/>
    <w:rsid w:val="00447003"/>
    <w:rsid w:val="00495257"/>
    <w:rsid w:val="004A1862"/>
    <w:rsid w:val="004A425F"/>
    <w:rsid w:val="004B2217"/>
    <w:rsid w:val="004D1EAB"/>
    <w:rsid w:val="004D356A"/>
    <w:rsid w:val="004D79E7"/>
    <w:rsid w:val="004E1E4E"/>
    <w:rsid w:val="004E24CA"/>
    <w:rsid w:val="004E2C26"/>
    <w:rsid w:val="00500176"/>
    <w:rsid w:val="00502E2D"/>
    <w:rsid w:val="0052056E"/>
    <w:rsid w:val="00527C9D"/>
    <w:rsid w:val="005456F1"/>
    <w:rsid w:val="00557374"/>
    <w:rsid w:val="00565048"/>
    <w:rsid w:val="005659E5"/>
    <w:rsid w:val="005815C2"/>
    <w:rsid w:val="00582A94"/>
    <w:rsid w:val="0059049A"/>
    <w:rsid w:val="0059237E"/>
    <w:rsid w:val="005A6853"/>
    <w:rsid w:val="005A7AA7"/>
    <w:rsid w:val="005D17E5"/>
    <w:rsid w:val="005D7F79"/>
    <w:rsid w:val="005E02D3"/>
    <w:rsid w:val="0060256D"/>
    <w:rsid w:val="00607EDC"/>
    <w:rsid w:val="00607F12"/>
    <w:rsid w:val="00620188"/>
    <w:rsid w:val="006218CA"/>
    <w:rsid w:val="006368EF"/>
    <w:rsid w:val="00640041"/>
    <w:rsid w:val="00664F91"/>
    <w:rsid w:val="00666081"/>
    <w:rsid w:val="00666C60"/>
    <w:rsid w:val="006A5AE6"/>
    <w:rsid w:val="006A7265"/>
    <w:rsid w:val="006D3F83"/>
    <w:rsid w:val="006F38D6"/>
    <w:rsid w:val="006F4C59"/>
    <w:rsid w:val="007013F8"/>
    <w:rsid w:val="007118EA"/>
    <w:rsid w:val="00726D05"/>
    <w:rsid w:val="00743109"/>
    <w:rsid w:val="00756E41"/>
    <w:rsid w:val="00782638"/>
    <w:rsid w:val="00783643"/>
    <w:rsid w:val="00796343"/>
    <w:rsid w:val="007B7CA4"/>
    <w:rsid w:val="007E7561"/>
    <w:rsid w:val="007F0DFC"/>
    <w:rsid w:val="00814617"/>
    <w:rsid w:val="00841B51"/>
    <w:rsid w:val="008424FF"/>
    <w:rsid w:val="00882BDF"/>
    <w:rsid w:val="008A6925"/>
    <w:rsid w:val="008C509B"/>
    <w:rsid w:val="008E56EE"/>
    <w:rsid w:val="008E768E"/>
    <w:rsid w:val="00911759"/>
    <w:rsid w:val="00914DF0"/>
    <w:rsid w:val="009200EC"/>
    <w:rsid w:val="0092373A"/>
    <w:rsid w:val="00930BD7"/>
    <w:rsid w:val="00941D77"/>
    <w:rsid w:val="00945D7D"/>
    <w:rsid w:val="00953158"/>
    <w:rsid w:val="009620A5"/>
    <w:rsid w:val="00966BDD"/>
    <w:rsid w:val="009827C8"/>
    <w:rsid w:val="00983A1E"/>
    <w:rsid w:val="0098655F"/>
    <w:rsid w:val="00994E68"/>
    <w:rsid w:val="009A3001"/>
    <w:rsid w:val="009A4583"/>
    <w:rsid w:val="009B2B25"/>
    <w:rsid w:val="009B2BC4"/>
    <w:rsid w:val="009C17C3"/>
    <w:rsid w:val="009E1E6A"/>
    <w:rsid w:val="009E34E3"/>
    <w:rsid w:val="009E4EA8"/>
    <w:rsid w:val="009F19F8"/>
    <w:rsid w:val="00A02573"/>
    <w:rsid w:val="00A07268"/>
    <w:rsid w:val="00A44902"/>
    <w:rsid w:val="00A46882"/>
    <w:rsid w:val="00A64EF1"/>
    <w:rsid w:val="00A6582F"/>
    <w:rsid w:val="00A85D32"/>
    <w:rsid w:val="00A91325"/>
    <w:rsid w:val="00AA63B4"/>
    <w:rsid w:val="00AB3948"/>
    <w:rsid w:val="00AC4236"/>
    <w:rsid w:val="00AD55FE"/>
    <w:rsid w:val="00AD62C9"/>
    <w:rsid w:val="00AF4A9E"/>
    <w:rsid w:val="00B16DD6"/>
    <w:rsid w:val="00B3386C"/>
    <w:rsid w:val="00B82D4F"/>
    <w:rsid w:val="00B90F53"/>
    <w:rsid w:val="00B94ED6"/>
    <w:rsid w:val="00BA3AAC"/>
    <w:rsid w:val="00BC79B9"/>
    <w:rsid w:val="00BD0168"/>
    <w:rsid w:val="00BD460F"/>
    <w:rsid w:val="00BD7045"/>
    <w:rsid w:val="00BF65B2"/>
    <w:rsid w:val="00C00DFD"/>
    <w:rsid w:val="00C14D7B"/>
    <w:rsid w:val="00C47B27"/>
    <w:rsid w:val="00C51F27"/>
    <w:rsid w:val="00C70BE7"/>
    <w:rsid w:val="00C87D71"/>
    <w:rsid w:val="00C94427"/>
    <w:rsid w:val="00C96AF1"/>
    <w:rsid w:val="00CA0661"/>
    <w:rsid w:val="00CC3EB7"/>
    <w:rsid w:val="00CC56E1"/>
    <w:rsid w:val="00D121DD"/>
    <w:rsid w:val="00D13E29"/>
    <w:rsid w:val="00D14BA9"/>
    <w:rsid w:val="00D23E81"/>
    <w:rsid w:val="00D34845"/>
    <w:rsid w:val="00D41E17"/>
    <w:rsid w:val="00D5100F"/>
    <w:rsid w:val="00D66F65"/>
    <w:rsid w:val="00D80C2B"/>
    <w:rsid w:val="00D903CD"/>
    <w:rsid w:val="00D95CA1"/>
    <w:rsid w:val="00DB33EC"/>
    <w:rsid w:val="00DB7524"/>
    <w:rsid w:val="00E1021E"/>
    <w:rsid w:val="00E11AB6"/>
    <w:rsid w:val="00E41962"/>
    <w:rsid w:val="00E723B9"/>
    <w:rsid w:val="00E8334F"/>
    <w:rsid w:val="00E843EF"/>
    <w:rsid w:val="00EA11B5"/>
    <w:rsid w:val="00EA12A1"/>
    <w:rsid w:val="00EA27F3"/>
    <w:rsid w:val="00EC17CA"/>
    <w:rsid w:val="00ED1703"/>
    <w:rsid w:val="00EE42C4"/>
    <w:rsid w:val="00EE684C"/>
    <w:rsid w:val="00EF23FD"/>
    <w:rsid w:val="00F108E6"/>
    <w:rsid w:val="00F1095D"/>
    <w:rsid w:val="00F37BA2"/>
    <w:rsid w:val="00F637C9"/>
    <w:rsid w:val="00F776C4"/>
    <w:rsid w:val="00F77B7D"/>
    <w:rsid w:val="00F821FF"/>
    <w:rsid w:val="00F84AB6"/>
    <w:rsid w:val="00F941EB"/>
    <w:rsid w:val="00FB4CF7"/>
    <w:rsid w:val="00FC05CA"/>
    <w:rsid w:val="00FD30B4"/>
    <w:rsid w:val="00FD5152"/>
    <w:rsid w:val="00FF4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D60D5"/>
    <w:rPr>
      <w:lang w:val="it-IT" w:eastAsia="it-IT"/>
    </w:rPr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 w:eastAsia="it-IT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 w:eastAsia="it-IT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 w:eastAsia="it-IT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 w:eastAsia="it-IT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semiHidden/>
    <w:rsid w:val="006A5AE6"/>
    <w:rPr>
      <w:vertAlign w:val="superscript"/>
    </w:rPr>
  </w:style>
  <w:style w:type="paragraph" w:styleId="Header">
    <w:name w:val="header"/>
    <w:basedOn w:val="Normal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semiHidden/>
    <w:rsid w:val="006A5AE6"/>
    <w:rPr>
      <w:sz w:val="16"/>
      <w:szCs w:val="16"/>
    </w:rPr>
  </w:style>
  <w:style w:type="paragraph" w:customStyle="1" w:styleId="Default">
    <w:name w:val="Default"/>
    <w:rsid w:val="006A5AE6"/>
    <w:pPr>
      <w:autoSpaceDE w:val="0"/>
      <w:autoSpaceDN w:val="0"/>
      <w:adjustRightInd w:val="0"/>
    </w:pPr>
    <w:rPr>
      <w:color w:val="000000"/>
      <w:sz w:val="24"/>
      <w:szCs w:val="24"/>
      <w:lang w:val="it-IT" w:eastAsia="it-IT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link w:val="BodyTextChar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character" w:customStyle="1" w:styleId="FooterChar">
    <w:name w:val="Footer Char"/>
    <w:link w:val="Footer"/>
    <w:uiPriority w:val="99"/>
    <w:rsid w:val="009620A5"/>
    <w:rPr>
      <w:sz w:val="24"/>
    </w:rPr>
  </w:style>
  <w:style w:type="paragraph" w:styleId="BalloonText">
    <w:name w:val="Balloon Text"/>
    <w:basedOn w:val="Normal"/>
    <w:link w:val="BalloonTextChar"/>
    <w:rsid w:val="002966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966B2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3D60D5"/>
    <w:rPr>
      <w:sz w:val="24"/>
      <w:szCs w:val="24"/>
      <w:lang w:val="it-IT"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D60D5"/>
    <w:rPr>
      <w:lang w:val="it-IT" w:eastAsia="it-IT"/>
    </w:rPr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 w:eastAsia="it-IT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 w:eastAsia="it-IT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 w:eastAsia="it-IT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 w:eastAsia="it-IT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semiHidden/>
    <w:rsid w:val="006A5AE6"/>
    <w:rPr>
      <w:vertAlign w:val="superscript"/>
    </w:rPr>
  </w:style>
  <w:style w:type="paragraph" w:styleId="Header">
    <w:name w:val="header"/>
    <w:basedOn w:val="Normal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semiHidden/>
    <w:rsid w:val="006A5AE6"/>
    <w:rPr>
      <w:sz w:val="16"/>
      <w:szCs w:val="16"/>
    </w:rPr>
  </w:style>
  <w:style w:type="paragraph" w:customStyle="1" w:styleId="Default">
    <w:name w:val="Default"/>
    <w:rsid w:val="006A5AE6"/>
    <w:pPr>
      <w:autoSpaceDE w:val="0"/>
      <w:autoSpaceDN w:val="0"/>
      <w:adjustRightInd w:val="0"/>
    </w:pPr>
    <w:rPr>
      <w:color w:val="000000"/>
      <w:sz w:val="24"/>
      <w:szCs w:val="24"/>
      <w:lang w:val="it-IT" w:eastAsia="it-IT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link w:val="BodyTextChar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character" w:customStyle="1" w:styleId="FooterChar">
    <w:name w:val="Footer Char"/>
    <w:link w:val="Footer"/>
    <w:uiPriority w:val="99"/>
    <w:rsid w:val="009620A5"/>
    <w:rPr>
      <w:sz w:val="24"/>
    </w:rPr>
  </w:style>
  <w:style w:type="paragraph" w:styleId="BalloonText">
    <w:name w:val="Balloon Text"/>
    <w:basedOn w:val="Normal"/>
    <w:link w:val="BalloonTextChar"/>
    <w:rsid w:val="002966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966B2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3D60D5"/>
    <w:rPr>
      <w:sz w:val="24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52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F694FDA1.dotm</Template>
  <TotalTime>8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ISTANZA DI AMMISSIONE ALLA GARA E DICHIARAZIONE UNICA</vt:lpstr>
      <vt:lpstr>ISTANZA DI AMMISSIONE ALLA GARA E DICHIARAZIONE UNICA</vt:lpstr>
    </vt:vector>
  </TitlesOfParts>
  <Company>Politecnico di Torino</Company>
  <LinksUpToDate>false</LinksUpToDate>
  <CharactersWithSpaces>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ISTANZA DI AMMISSIONE ALLA GARA E DICHIARAZIONE UNICA</dc:title>
  <dc:creator>install2</dc:creator>
  <cp:lastModifiedBy>Serrano, Julia</cp:lastModifiedBy>
  <cp:revision>11</cp:revision>
  <cp:lastPrinted>2017-07-18T09:54:00Z</cp:lastPrinted>
  <dcterms:created xsi:type="dcterms:W3CDTF">2017-07-20T11:22:00Z</dcterms:created>
  <dcterms:modified xsi:type="dcterms:W3CDTF">2017-07-31T08:47:00Z</dcterms:modified>
</cp:coreProperties>
</file>