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6CA" w:rsidRPr="00182E67" w:rsidRDefault="003127A8" w:rsidP="002C19A5">
      <w:pPr>
        <w:pStyle w:val="1TITLE-InternDoc"/>
        <w:spacing w:after="520"/>
        <w:rPr>
          <w:lang w:val="en-GB"/>
        </w:rPr>
      </w:pPr>
      <w:r w:rsidRPr="00182E67">
        <w:rPr>
          <w:lang w:val="en-GB"/>
        </w:rPr>
        <w:t xml:space="preserve">Personal </w:t>
      </w:r>
      <w:r w:rsidR="00C93C49" w:rsidRPr="00182E67">
        <w:rPr>
          <w:lang w:val="en-GB"/>
        </w:rPr>
        <w:t xml:space="preserve">audio, photo and video </w:t>
      </w:r>
      <w:r w:rsidR="00EA198F" w:rsidRPr="00182E67">
        <w:rPr>
          <w:lang w:val="en-GB"/>
        </w:rPr>
        <w:t>c</w:t>
      </w:r>
      <w:r w:rsidRPr="00182E67">
        <w:rPr>
          <w:lang w:val="en-GB"/>
        </w:rPr>
        <w:t xml:space="preserve">onsent </w:t>
      </w:r>
      <w:r w:rsidR="00EA198F" w:rsidRPr="00182E67">
        <w:rPr>
          <w:lang w:val="en-GB"/>
        </w:rPr>
        <w:t>f</w:t>
      </w:r>
      <w:r w:rsidRPr="00182E67">
        <w:rPr>
          <w:lang w:val="en-GB"/>
        </w:rPr>
        <w:t>orm</w:t>
      </w:r>
    </w:p>
    <w:p w:rsidR="00226078" w:rsidRPr="00182E67" w:rsidRDefault="00C35B9B" w:rsidP="00D632D5">
      <w:pPr>
        <w:spacing w:after="440" w:line="260" w:lineRule="exact"/>
        <w:jc w:val="both"/>
        <w:outlineLvl w:val="0"/>
        <w:rPr>
          <w:rStyle w:val="Hyperlink"/>
          <w:color w:val="auto"/>
          <w:szCs w:val="22"/>
          <w:u w:val="none"/>
          <w:lang w:val="en-GB"/>
        </w:rPr>
      </w:pPr>
      <w:r w:rsidRPr="00182E67">
        <w:rPr>
          <w:szCs w:val="22"/>
          <w:lang w:val="en-GB"/>
        </w:rPr>
        <w:t xml:space="preserve">The EUI takes the protection of your personal data seriously. Therefore, we kindly ask you to read the present document, as well as the privacy statement for events organised by or held at the EUI at </w:t>
      </w:r>
      <w:hyperlink r:id="rId8" w:history="1">
        <w:r w:rsidR="00226078" w:rsidRPr="00182E67">
          <w:rPr>
            <w:rStyle w:val="Hyperlink"/>
            <w:sz w:val="20"/>
            <w:szCs w:val="20"/>
            <w:lang w:val="en-GB"/>
          </w:rPr>
          <w:t>www.eui.eu/Documents/AboutEUI/Organization/DataProtection/Privacy-StatementModel-07-03-2018.docx</w:t>
        </w:r>
      </w:hyperlink>
      <w:r w:rsidRPr="00182E67">
        <w:rPr>
          <w:szCs w:val="22"/>
          <w:lang w:val="en-GB"/>
        </w:rPr>
        <w:t xml:space="preserve">, and sign it, if you agree with its terms. The organiser of the event (Data Controller) is available to answer any other question concerning the protection of your personal data. You can find more information on the EUI’s Data Protection Policy under the following link: </w:t>
      </w:r>
      <w:hyperlink r:id="rId9" w:history="1">
        <w:r w:rsidR="00226078" w:rsidRPr="00182E67">
          <w:rPr>
            <w:rStyle w:val="Hyperlink"/>
            <w:szCs w:val="22"/>
            <w:lang w:val="en-GB"/>
          </w:rPr>
          <w:t>www.eui.eu/AboutTheWebsite/DataProtection.aspx</w:t>
        </w:r>
      </w:hyperlink>
      <w:r w:rsidR="00226078" w:rsidRPr="00182E67">
        <w:rPr>
          <w:rStyle w:val="Hyperlink"/>
          <w:color w:val="auto"/>
          <w:szCs w:val="22"/>
          <w:u w:val="none"/>
          <w:lang w:val="en-GB"/>
        </w:rPr>
        <w:t>.</w:t>
      </w:r>
    </w:p>
    <w:p w:rsidR="002C19A5" w:rsidRPr="00182E67" w:rsidRDefault="00506B54" w:rsidP="00D632D5">
      <w:pPr>
        <w:tabs>
          <w:tab w:val="right" w:leader="underscore" w:pos="9356"/>
        </w:tabs>
        <w:spacing w:after="440" w:line="260" w:lineRule="exact"/>
        <w:jc w:val="both"/>
        <w:rPr>
          <w:szCs w:val="22"/>
          <w:lang w:val="en-GB"/>
        </w:rPr>
      </w:pPr>
      <w:r w:rsidRPr="00182E67">
        <w:rPr>
          <w:szCs w:val="22"/>
          <w:lang w:val="en-GB"/>
        </w:rPr>
        <w:t>Institution</w:t>
      </w:r>
      <w:r w:rsidR="00D632D5">
        <w:rPr>
          <w:szCs w:val="22"/>
          <w:lang w:val="en-GB"/>
        </w:rPr>
        <w:t xml:space="preserve"> (if not EUI)</w:t>
      </w:r>
      <w:r w:rsidR="002C19A5" w:rsidRPr="00182E67">
        <w:rPr>
          <w:szCs w:val="22"/>
          <w:lang w:val="en-GB"/>
        </w:rPr>
        <w:t>:</w:t>
      </w:r>
      <w:r w:rsidR="002C19A5" w:rsidRPr="00182E67">
        <w:rPr>
          <w:szCs w:val="22"/>
          <w:lang w:val="en-GB"/>
        </w:rPr>
        <w:tab/>
      </w:r>
    </w:p>
    <w:p w:rsidR="002C19A5" w:rsidRPr="00182E67" w:rsidRDefault="002C19A5" w:rsidP="00D632D5">
      <w:pPr>
        <w:tabs>
          <w:tab w:val="left" w:leader="underscore" w:pos="8647"/>
        </w:tabs>
        <w:spacing w:line="260" w:lineRule="exact"/>
        <w:jc w:val="both"/>
        <w:rPr>
          <w:szCs w:val="22"/>
          <w:lang w:val="en-GB"/>
        </w:rPr>
      </w:pPr>
      <w:r w:rsidRPr="00182E67">
        <w:rPr>
          <w:szCs w:val="22"/>
          <w:lang w:val="en-GB"/>
        </w:rPr>
        <w:t xml:space="preserve">I, the undersigned </w:t>
      </w:r>
      <w:r w:rsidRPr="00182E67">
        <w:rPr>
          <w:szCs w:val="22"/>
          <w:lang w:val="en-GB"/>
        </w:rPr>
        <w:tab/>
        <w:t>, hereby</w:t>
      </w:r>
    </w:p>
    <w:p w:rsidR="002C19A5" w:rsidRPr="00182E67" w:rsidRDefault="002C19A5" w:rsidP="00D632D5">
      <w:pPr>
        <w:spacing w:after="280" w:line="260" w:lineRule="exact"/>
        <w:jc w:val="both"/>
        <w:rPr>
          <w:i/>
          <w:sz w:val="20"/>
          <w:szCs w:val="20"/>
          <w:lang w:val="en-GB"/>
        </w:rPr>
      </w:pPr>
      <w:r w:rsidRPr="00182E67">
        <w:rPr>
          <w:szCs w:val="22"/>
          <w:lang w:val="en-GB"/>
        </w:rPr>
        <w:tab/>
      </w:r>
      <w:r w:rsidRPr="00182E67">
        <w:rPr>
          <w:szCs w:val="22"/>
          <w:lang w:val="en-GB"/>
        </w:rPr>
        <w:tab/>
      </w:r>
      <w:r w:rsidRPr="00182E67">
        <w:rPr>
          <w:szCs w:val="22"/>
          <w:lang w:val="en-GB"/>
        </w:rPr>
        <w:tab/>
      </w:r>
      <w:r w:rsidRPr="00182E67">
        <w:rPr>
          <w:szCs w:val="22"/>
          <w:lang w:val="en-GB"/>
        </w:rPr>
        <w:tab/>
      </w:r>
      <w:r w:rsidRPr="00182E67">
        <w:rPr>
          <w:i/>
          <w:sz w:val="20"/>
          <w:szCs w:val="20"/>
          <w:lang w:val="en-GB"/>
        </w:rPr>
        <w:t>(</w:t>
      </w:r>
      <w:proofErr w:type="gramStart"/>
      <w:r w:rsidRPr="00182E67">
        <w:rPr>
          <w:i/>
          <w:sz w:val="20"/>
          <w:szCs w:val="20"/>
          <w:lang w:val="en-GB"/>
        </w:rPr>
        <w:t>state</w:t>
      </w:r>
      <w:proofErr w:type="gramEnd"/>
      <w:r w:rsidRPr="00182E67">
        <w:rPr>
          <w:i/>
          <w:sz w:val="20"/>
          <w:szCs w:val="20"/>
          <w:lang w:val="en-GB"/>
        </w:rPr>
        <w:t xml:space="preserve"> clearly name and surname)</w:t>
      </w:r>
    </w:p>
    <w:p w:rsidR="002C19A5" w:rsidRPr="00182E67" w:rsidRDefault="002C19A5" w:rsidP="00D632D5">
      <w:pPr>
        <w:spacing w:after="160" w:line="260" w:lineRule="exact"/>
        <w:ind w:firstLine="720"/>
        <w:jc w:val="both"/>
        <w:rPr>
          <w:szCs w:val="22"/>
          <w:lang w:val="en-GB"/>
        </w:rPr>
      </w:pPr>
      <w:proofErr w:type="gramStart"/>
      <w:r w:rsidRPr="00182E67">
        <w:rPr>
          <w:szCs w:val="22"/>
          <w:lang w:val="en-GB"/>
        </w:rPr>
        <w:t>give</w:t>
      </w:r>
      <w:proofErr w:type="gramEnd"/>
      <w:r w:rsidRPr="00182E67">
        <w:rPr>
          <w:szCs w:val="22"/>
          <w:lang w:val="en-GB"/>
        </w:rPr>
        <w:tab/>
      </w:r>
      <w:r w:rsidRPr="00182E67">
        <w:rPr>
          <w:szCs w:val="22"/>
          <w:lang w:val="en-GB"/>
        </w:rPr>
        <w:tab/>
      </w:r>
      <w:r w:rsidRPr="00182E67">
        <w:rPr>
          <w:szCs w:val="22"/>
          <w:lang w:val="en-GB"/>
        </w:rPr>
        <w:sym w:font="Wingdings" w:char="F0A8"/>
      </w:r>
    </w:p>
    <w:p w:rsidR="002C19A5" w:rsidRPr="00182E67" w:rsidRDefault="002C19A5" w:rsidP="00D632D5">
      <w:pPr>
        <w:spacing w:after="280" w:line="260" w:lineRule="exact"/>
        <w:ind w:firstLine="720"/>
        <w:jc w:val="both"/>
        <w:rPr>
          <w:szCs w:val="22"/>
          <w:lang w:val="en-GB"/>
        </w:rPr>
      </w:pPr>
      <w:proofErr w:type="gramStart"/>
      <w:r w:rsidRPr="00182E67">
        <w:rPr>
          <w:szCs w:val="22"/>
          <w:lang w:val="en-GB"/>
        </w:rPr>
        <w:t>do</w:t>
      </w:r>
      <w:proofErr w:type="gramEnd"/>
      <w:r w:rsidRPr="00182E67">
        <w:rPr>
          <w:szCs w:val="22"/>
          <w:lang w:val="en-GB"/>
        </w:rPr>
        <w:t xml:space="preserve"> not give </w:t>
      </w:r>
      <w:r w:rsidRPr="00182E67">
        <w:rPr>
          <w:szCs w:val="22"/>
          <w:lang w:val="en-GB"/>
        </w:rPr>
        <w:tab/>
      </w:r>
      <w:r w:rsidRPr="00182E67">
        <w:rPr>
          <w:szCs w:val="22"/>
          <w:lang w:val="en-GB"/>
        </w:rPr>
        <w:tab/>
      </w:r>
      <w:r w:rsidRPr="00182E67">
        <w:rPr>
          <w:szCs w:val="22"/>
          <w:lang w:val="en-GB"/>
        </w:rPr>
        <w:sym w:font="Wingdings" w:char="F0A8"/>
      </w:r>
      <w:r w:rsidRPr="00182E67">
        <w:rPr>
          <w:szCs w:val="22"/>
          <w:lang w:val="en-GB"/>
        </w:rPr>
        <w:tab/>
        <w:t>(please tick as appropriate)</w:t>
      </w:r>
    </w:p>
    <w:p w:rsidR="003127A8" w:rsidRPr="00182E67" w:rsidRDefault="0013054E" w:rsidP="00D632D5">
      <w:pPr>
        <w:spacing w:after="120" w:line="260" w:lineRule="exact"/>
        <w:ind w:right="57"/>
        <w:jc w:val="both"/>
        <w:rPr>
          <w:szCs w:val="22"/>
          <w:lang w:val="en-GB"/>
        </w:rPr>
      </w:pPr>
      <w:proofErr w:type="gramStart"/>
      <w:r w:rsidRPr="00182E67">
        <w:rPr>
          <w:szCs w:val="22"/>
          <w:lang w:val="en-GB"/>
        </w:rPr>
        <w:t>my</w:t>
      </w:r>
      <w:proofErr w:type="gramEnd"/>
      <w:r w:rsidRPr="00182E67">
        <w:rPr>
          <w:szCs w:val="22"/>
          <w:lang w:val="en-GB"/>
        </w:rPr>
        <w:t xml:space="preserve"> consent to the publication of my image, likeness, and sound of my voice on audio</w:t>
      </w:r>
      <w:r w:rsidR="004B445B">
        <w:rPr>
          <w:szCs w:val="22"/>
          <w:lang w:val="en-GB"/>
        </w:rPr>
        <w:t>, photo</w:t>
      </w:r>
      <w:r w:rsidR="006A603F" w:rsidRPr="00182E67">
        <w:rPr>
          <w:szCs w:val="22"/>
          <w:lang w:val="en-GB"/>
        </w:rPr>
        <w:t xml:space="preserve"> or video recordings on</w:t>
      </w:r>
      <w:r w:rsidRPr="00182E67">
        <w:rPr>
          <w:szCs w:val="22"/>
          <w:lang w:val="en-GB"/>
        </w:rPr>
        <w:t xml:space="preserve"> the Institute’s web site, </w:t>
      </w:r>
      <w:r w:rsidR="003211C9" w:rsidRPr="00182E67">
        <w:rPr>
          <w:szCs w:val="22"/>
          <w:lang w:val="en-GB"/>
        </w:rPr>
        <w:t>s</w:t>
      </w:r>
      <w:r w:rsidRPr="00182E67">
        <w:rPr>
          <w:szCs w:val="22"/>
          <w:lang w:val="en-GB"/>
        </w:rPr>
        <w:t xml:space="preserve">ocial </w:t>
      </w:r>
      <w:r w:rsidR="003211C9" w:rsidRPr="00182E67">
        <w:rPr>
          <w:szCs w:val="22"/>
          <w:lang w:val="en-GB"/>
        </w:rPr>
        <w:t>m</w:t>
      </w:r>
      <w:r w:rsidRPr="00182E67">
        <w:rPr>
          <w:szCs w:val="22"/>
          <w:lang w:val="en-GB"/>
        </w:rPr>
        <w:t xml:space="preserve">edia, </w:t>
      </w:r>
      <w:r w:rsidR="003211C9" w:rsidRPr="00182E67">
        <w:rPr>
          <w:szCs w:val="22"/>
          <w:lang w:val="en-GB"/>
        </w:rPr>
        <w:t>b</w:t>
      </w:r>
      <w:r w:rsidRPr="00182E67">
        <w:rPr>
          <w:szCs w:val="22"/>
          <w:lang w:val="en-GB"/>
        </w:rPr>
        <w:t>log</w:t>
      </w:r>
      <w:r w:rsidR="003211C9" w:rsidRPr="00182E67">
        <w:rPr>
          <w:szCs w:val="22"/>
          <w:lang w:val="en-GB"/>
        </w:rPr>
        <w:t>(s)</w:t>
      </w:r>
      <w:r w:rsidRPr="00182E67">
        <w:rPr>
          <w:szCs w:val="22"/>
          <w:lang w:val="en-GB"/>
        </w:rPr>
        <w:t xml:space="preserve"> and/or on printed publications</w:t>
      </w:r>
      <w:r w:rsidR="00B1438A" w:rsidRPr="00182E67">
        <w:rPr>
          <w:szCs w:val="22"/>
          <w:lang w:val="en-GB"/>
        </w:rPr>
        <w:t>/materials</w:t>
      </w:r>
      <w:r w:rsidRPr="00182E67">
        <w:rPr>
          <w:szCs w:val="22"/>
          <w:lang w:val="en-GB"/>
        </w:rPr>
        <w:t xml:space="preserve"> of the EUI </w:t>
      </w:r>
      <w:r w:rsidR="0025748C" w:rsidRPr="00182E67">
        <w:rPr>
          <w:szCs w:val="22"/>
          <w:lang w:val="en-GB"/>
        </w:rPr>
        <w:t>referring to event</w:t>
      </w:r>
      <w:r w:rsidR="008F73AD">
        <w:rPr>
          <w:szCs w:val="22"/>
          <w:lang w:val="en-GB"/>
        </w:rPr>
        <w:t xml:space="preserve">s organised </w:t>
      </w:r>
      <w:r w:rsidR="00D31875">
        <w:rPr>
          <w:szCs w:val="22"/>
          <w:lang w:val="en-GB"/>
        </w:rPr>
        <w:t>by</w:t>
      </w:r>
      <w:r w:rsidR="00026249">
        <w:rPr>
          <w:szCs w:val="22"/>
          <w:lang w:val="en-GB"/>
        </w:rPr>
        <w:t xml:space="preserve"> </w:t>
      </w:r>
      <w:r w:rsidR="008F73AD">
        <w:rPr>
          <w:szCs w:val="22"/>
          <w:lang w:val="en-GB"/>
        </w:rPr>
        <w:t>or held at the EUI</w:t>
      </w:r>
      <w:r w:rsidR="00D632D5">
        <w:rPr>
          <w:szCs w:val="22"/>
          <w:lang w:val="en-GB"/>
        </w:rPr>
        <w:t xml:space="preserve"> </w:t>
      </w:r>
      <w:r w:rsidR="00D31875">
        <w:rPr>
          <w:szCs w:val="22"/>
          <w:lang w:val="en-GB"/>
        </w:rPr>
        <w:t xml:space="preserve">as well as </w:t>
      </w:r>
      <w:r w:rsidR="00D632D5" w:rsidRPr="00D632D5">
        <w:rPr>
          <w:szCs w:val="22"/>
          <w:lang w:val="en-GB"/>
        </w:rPr>
        <w:t>for general information on the EUI’s</w:t>
      </w:r>
      <w:r w:rsidR="00015146">
        <w:rPr>
          <w:szCs w:val="22"/>
          <w:lang w:val="en-GB"/>
        </w:rPr>
        <w:t xml:space="preserve"> </w:t>
      </w:r>
      <w:r w:rsidR="00015146" w:rsidRPr="00015146">
        <w:rPr>
          <w:szCs w:val="22"/>
          <w:lang w:val="en-GB"/>
        </w:rPr>
        <w:t>activities</w:t>
      </w:r>
      <w:r w:rsidR="003127A8" w:rsidRPr="00182E67">
        <w:rPr>
          <w:szCs w:val="22"/>
          <w:lang w:val="en-GB"/>
        </w:rPr>
        <w:t>.</w:t>
      </w:r>
    </w:p>
    <w:p w:rsidR="00F76508" w:rsidRPr="00182E67" w:rsidRDefault="00F76508" w:rsidP="002C19A5">
      <w:pPr>
        <w:spacing w:after="440" w:line="260" w:lineRule="exact"/>
        <w:rPr>
          <w:szCs w:val="22"/>
          <w:lang w:val="en-GB"/>
        </w:rPr>
      </w:pPr>
    </w:p>
    <w:p w:rsidR="002C19A5" w:rsidRPr="00182E67" w:rsidRDefault="002C19A5" w:rsidP="002C19A5">
      <w:pPr>
        <w:spacing w:after="440" w:line="260" w:lineRule="exact"/>
        <w:rPr>
          <w:szCs w:val="22"/>
          <w:lang w:val="en-GB"/>
        </w:rPr>
      </w:pPr>
      <w:r w:rsidRPr="00182E67">
        <w:rPr>
          <w:szCs w:val="22"/>
          <w:lang w:val="en-GB"/>
        </w:rPr>
        <w:t>Date: _____ / _____ / _____</w:t>
      </w:r>
    </w:p>
    <w:p w:rsidR="002C19A5" w:rsidRPr="00182E67" w:rsidRDefault="002C19A5" w:rsidP="002C19A5">
      <w:pPr>
        <w:spacing w:after="60" w:line="260" w:lineRule="exact"/>
        <w:rPr>
          <w:szCs w:val="22"/>
          <w:lang w:val="en-GB"/>
        </w:rPr>
      </w:pPr>
      <w:r w:rsidRPr="00182E67">
        <w:rPr>
          <w:szCs w:val="22"/>
          <w:lang w:val="en-GB"/>
        </w:rPr>
        <w:t>Signature:</w:t>
      </w:r>
    </w:p>
    <w:p w:rsidR="00F32A27" w:rsidRPr="00182E67" w:rsidRDefault="002C19A5" w:rsidP="002C19A5">
      <w:pPr>
        <w:spacing w:line="260" w:lineRule="exact"/>
        <w:rPr>
          <w:szCs w:val="22"/>
          <w:lang w:val="en-GB"/>
        </w:rPr>
      </w:pPr>
      <w:r w:rsidRPr="00182E67">
        <w:rPr>
          <w:szCs w:val="22"/>
          <w:lang w:val="en-GB"/>
        </w:rPr>
        <w:t>_____________________________________________</w:t>
      </w:r>
      <w:bookmarkStart w:id="0" w:name="_GoBack"/>
      <w:bookmarkEnd w:id="0"/>
    </w:p>
    <w:sectPr w:rsidR="00F32A27" w:rsidRPr="00182E67" w:rsidSect="002C19A5">
      <w:footerReference w:type="default" r:id="rId10"/>
      <w:headerReference w:type="first" r:id="rId11"/>
      <w:type w:val="continuous"/>
      <w:pgSz w:w="11900" w:h="16840" w:code="9"/>
      <w:pgMar w:top="1247" w:right="1247" w:bottom="907" w:left="1247" w:header="454" w:footer="22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F7F" w:rsidRDefault="00574F7F" w:rsidP="005477D2">
      <w:r>
        <w:separator/>
      </w:r>
    </w:p>
    <w:p w:rsidR="00574F7F" w:rsidRDefault="00574F7F"/>
  </w:endnote>
  <w:endnote w:type="continuationSeparator" w:id="0">
    <w:p w:rsidR="00574F7F" w:rsidRDefault="00574F7F" w:rsidP="005477D2">
      <w:r>
        <w:continuationSeparator/>
      </w:r>
    </w:p>
    <w:p w:rsidR="00574F7F" w:rsidRDefault="00574F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NewRomanPSMT">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7DE" w:rsidRPr="00DB5737" w:rsidRDefault="00574A62" w:rsidP="008861EB">
    <w:pPr>
      <w:pStyle w:val="EUI-Footer"/>
      <w:rPr>
        <w:sz w:val="22"/>
      </w:rPr>
    </w:pPr>
    <w:r w:rsidRPr="00FF2402">
      <w:fldChar w:fldCharType="begin"/>
    </w:r>
    <w:r w:rsidRPr="00FF2402">
      <w:instrText xml:space="preserve"> PAGE   \* MERGEFORMAT </w:instrText>
    </w:r>
    <w:r w:rsidRPr="00FF2402">
      <w:fldChar w:fldCharType="separate"/>
    </w:r>
    <w:r w:rsidR="00226078">
      <w:t>2</w:t>
    </w:r>
    <w:r w:rsidRPr="00FF2402">
      <w:fldChar w:fldCharType="end"/>
    </w:r>
    <w:r w:rsidRPr="00FF2402">
      <w:t xml:space="preserve">  </w:t>
    </w:r>
    <w:r w:rsidRPr="00DB5737">
      <w:rPr>
        <w:color w:val="808080"/>
        <w:sz w:val="24"/>
        <w:szCs w:val="24"/>
      </w:rPr>
      <w:t>■</w:t>
    </w:r>
    <w:r w:rsidRPr="00FF2402">
      <w:t xml:space="preserve">  </w:t>
    </w:r>
    <w:r w:rsidR="00D34051">
      <w:rPr>
        <w:sz w:val="22"/>
      </w:rPr>
      <w:t>personal photo consent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F7F" w:rsidRPr="00AE084A" w:rsidRDefault="00574F7F" w:rsidP="00AE084A">
      <w:pPr>
        <w:pStyle w:val="Footer"/>
      </w:pPr>
    </w:p>
  </w:footnote>
  <w:footnote w:type="continuationSeparator" w:id="0">
    <w:p w:rsidR="00574F7F" w:rsidRDefault="00574F7F" w:rsidP="005477D2">
      <w:r>
        <w:continuationSeparator/>
      </w:r>
    </w:p>
    <w:p w:rsidR="00574F7F" w:rsidRDefault="00574F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A62" w:rsidRPr="0059334C" w:rsidRDefault="001841A1" w:rsidP="002C19A5">
    <w:pPr>
      <w:pStyle w:val="Header1"/>
      <w:tabs>
        <w:tab w:val="left" w:pos="3660"/>
      </w:tabs>
      <w:spacing w:before="760" w:after="1420"/>
      <w:rPr>
        <w:lang w:val="it-IT"/>
      </w:rPr>
    </w:pPr>
    <w:r>
      <w:drawing>
        <wp:anchor distT="0" distB="0" distL="114300" distR="114300" simplePos="0" relativeHeight="251658240" behindDoc="1" locked="1" layoutInCell="0" allowOverlap="0" wp14:anchorId="35E13360" wp14:editId="1B7CCC1C">
          <wp:simplePos x="0" y="0"/>
          <wp:positionH relativeFrom="column">
            <wp:posOffset>-635</wp:posOffset>
          </wp:positionH>
          <wp:positionV relativeFrom="page">
            <wp:posOffset>791845</wp:posOffset>
          </wp:positionV>
          <wp:extent cx="1641475" cy="791845"/>
          <wp:effectExtent l="0" t="0" r="0" b="825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1475" cy="791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BE077B"/>
    <w:multiLevelType w:val="hybridMultilevel"/>
    <w:tmpl w:val="8A2883E2"/>
    <w:lvl w:ilvl="0" w:tplc="59E628E6">
      <w:start w:val="1"/>
      <w:numFmt w:val="bullet"/>
      <w:lvlText w:val=""/>
      <w:lvlJc w:val="left"/>
      <w:pPr>
        <w:ind w:left="720" w:hanging="360"/>
      </w:pPr>
      <w:rPr>
        <w:rFonts w:ascii="Wingdings" w:hAnsi="Wingdings" w:hint="default"/>
        <w:color w:val="0039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D55F6"/>
    <w:multiLevelType w:val="hybridMultilevel"/>
    <w:tmpl w:val="20863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907"/>
  <w:hyphenationZone w:val="283"/>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695"/>
    <w:rsid w:val="000118F6"/>
    <w:rsid w:val="00015146"/>
    <w:rsid w:val="00020728"/>
    <w:rsid w:val="00026249"/>
    <w:rsid w:val="00031604"/>
    <w:rsid w:val="000407A8"/>
    <w:rsid w:val="00054F34"/>
    <w:rsid w:val="00087D44"/>
    <w:rsid w:val="000B06CA"/>
    <w:rsid w:val="000B31E2"/>
    <w:rsid w:val="000F0D65"/>
    <w:rsid w:val="00121AF3"/>
    <w:rsid w:val="00127E27"/>
    <w:rsid w:val="0013054E"/>
    <w:rsid w:val="00165BB1"/>
    <w:rsid w:val="00182E67"/>
    <w:rsid w:val="001841A1"/>
    <w:rsid w:val="00187ACB"/>
    <w:rsid w:val="001A21C4"/>
    <w:rsid w:val="001B6B9B"/>
    <w:rsid w:val="001D0E6E"/>
    <w:rsid w:val="001D6A20"/>
    <w:rsid w:val="001D6B35"/>
    <w:rsid w:val="001D6E63"/>
    <w:rsid w:val="002053C9"/>
    <w:rsid w:val="00214BB4"/>
    <w:rsid w:val="00226078"/>
    <w:rsid w:val="00236F32"/>
    <w:rsid w:val="00250170"/>
    <w:rsid w:val="00255CAE"/>
    <w:rsid w:val="0025748C"/>
    <w:rsid w:val="00261B09"/>
    <w:rsid w:val="00283254"/>
    <w:rsid w:val="002A5639"/>
    <w:rsid w:val="002A6CEC"/>
    <w:rsid w:val="002A7302"/>
    <w:rsid w:val="002B3796"/>
    <w:rsid w:val="002B7716"/>
    <w:rsid w:val="002C19A5"/>
    <w:rsid w:val="002E64D6"/>
    <w:rsid w:val="002E6F35"/>
    <w:rsid w:val="002F608C"/>
    <w:rsid w:val="00302F3D"/>
    <w:rsid w:val="003127A8"/>
    <w:rsid w:val="00313455"/>
    <w:rsid w:val="00316FFD"/>
    <w:rsid w:val="003211C9"/>
    <w:rsid w:val="00332223"/>
    <w:rsid w:val="0039136F"/>
    <w:rsid w:val="00391FB8"/>
    <w:rsid w:val="00393D75"/>
    <w:rsid w:val="003950A0"/>
    <w:rsid w:val="003C014E"/>
    <w:rsid w:val="00402026"/>
    <w:rsid w:val="00406438"/>
    <w:rsid w:val="00416EA9"/>
    <w:rsid w:val="00444286"/>
    <w:rsid w:val="00451182"/>
    <w:rsid w:val="0048453C"/>
    <w:rsid w:val="004934DC"/>
    <w:rsid w:val="004A5872"/>
    <w:rsid w:val="004B005C"/>
    <w:rsid w:val="004B1B08"/>
    <w:rsid w:val="004B445B"/>
    <w:rsid w:val="004C6383"/>
    <w:rsid w:val="004E6047"/>
    <w:rsid w:val="00506B54"/>
    <w:rsid w:val="00507BD3"/>
    <w:rsid w:val="00543CC0"/>
    <w:rsid w:val="005453BB"/>
    <w:rsid w:val="005477D2"/>
    <w:rsid w:val="00561665"/>
    <w:rsid w:val="005708A6"/>
    <w:rsid w:val="00574A62"/>
    <w:rsid w:val="00574F7F"/>
    <w:rsid w:val="0059334C"/>
    <w:rsid w:val="005979A5"/>
    <w:rsid w:val="005A4AE9"/>
    <w:rsid w:val="005A5B17"/>
    <w:rsid w:val="005F2E39"/>
    <w:rsid w:val="00603141"/>
    <w:rsid w:val="00606888"/>
    <w:rsid w:val="00612621"/>
    <w:rsid w:val="00614C24"/>
    <w:rsid w:val="00615BC6"/>
    <w:rsid w:val="00625FDB"/>
    <w:rsid w:val="00636243"/>
    <w:rsid w:val="00640F0C"/>
    <w:rsid w:val="00645EBF"/>
    <w:rsid w:val="006909E6"/>
    <w:rsid w:val="00691F3E"/>
    <w:rsid w:val="006A0B42"/>
    <w:rsid w:val="006A603F"/>
    <w:rsid w:val="006B197D"/>
    <w:rsid w:val="006C59FC"/>
    <w:rsid w:val="006D471F"/>
    <w:rsid w:val="00704AF3"/>
    <w:rsid w:val="0070652C"/>
    <w:rsid w:val="0071358F"/>
    <w:rsid w:val="00735812"/>
    <w:rsid w:val="00740AD5"/>
    <w:rsid w:val="00777492"/>
    <w:rsid w:val="00791814"/>
    <w:rsid w:val="00796195"/>
    <w:rsid w:val="007D7063"/>
    <w:rsid w:val="007F614E"/>
    <w:rsid w:val="00802B17"/>
    <w:rsid w:val="00843462"/>
    <w:rsid w:val="00843CB4"/>
    <w:rsid w:val="00846D42"/>
    <w:rsid w:val="008861EB"/>
    <w:rsid w:val="008E6F51"/>
    <w:rsid w:val="008E76BC"/>
    <w:rsid w:val="008F1AC6"/>
    <w:rsid w:val="008F57A1"/>
    <w:rsid w:val="008F73AD"/>
    <w:rsid w:val="00912CCF"/>
    <w:rsid w:val="00927FC2"/>
    <w:rsid w:val="00955238"/>
    <w:rsid w:val="009603D1"/>
    <w:rsid w:val="009639C1"/>
    <w:rsid w:val="00972457"/>
    <w:rsid w:val="009A3467"/>
    <w:rsid w:val="009A4858"/>
    <w:rsid w:val="009B07C3"/>
    <w:rsid w:val="009C0E3A"/>
    <w:rsid w:val="009D53E1"/>
    <w:rsid w:val="00A3088D"/>
    <w:rsid w:val="00A33648"/>
    <w:rsid w:val="00A42182"/>
    <w:rsid w:val="00A62E6C"/>
    <w:rsid w:val="00A85D69"/>
    <w:rsid w:val="00AD5253"/>
    <w:rsid w:val="00AE084A"/>
    <w:rsid w:val="00AF7020"/>
    <w:rsid w:val="00B1438A"/>
    <w:rsid w:val="00B14BA0"/>
    <w:rsid w:val="00B57119"/>
    <w:rsid w:val="00B600BC"/>
    <w:rsid w:val="00B76531"/>
    <w:rsid w:val="00B76695"/>
    <w:rsid w:val="00BA6717"/>
    <w:rsid w:val="00BC0B2E"/>
    <w:rsid w:val="00BC1D99"/>
    <w:rsid w:val="00BC2D36"/>
    <w:rsid w:val="00BC33A1"/>
    <w:rsid w:val="00BC69A6"/>
    <w:rsid w:val="00BE4C1F"/>
    <w:rsid w:val="00BF3016"/>
    <w:rsid w:val="00BF4E58"/>
    <w:rsid w:val="00C064B2"/>
    <w:rsid w:val="00C077FE"/>
    <w:rsid w:val="00C1240A"/>
    <w:rsid w:val="00C277DE"/>
    <w:rsid w:val="00C35B9B"/>
    <w:rsid w:val="00C549BE"/>
    <w:rsid w:val="00C76241"/>
    <w:rsid w:val="00C87280"/>
    <w:rsid w:val="00C93C49"/>
    <w:rsid w:val="00CB0334"/>
    <w:rsid w:val="00CE4A40"/>
    <w:rsid w:val="00D31875"/>
    <w:rsid w:val="00D34051"/>
    <w:rsid w:val="00D34BD6"/>
    <w:rsid w:val="00D42B97"/>
    <w:rsid w:val="00D50663"/>
    <w:rsid w:val="00D632D5"/>
    <w:rsid w:val="00D8111B"/>
    <w:rsid w:val="00D904DC"/>
    <w:rsid w:val="00DA1098"/>
    <w:rsid w:val="00DB5737"/>
    <w:rsid w:val="00DE7869"/>
    <w:rsid w:val="00DF373A"/>
    <w:rsid w:val="00DF4264"/>
    <w:rsid w:val="00DF4545"/>
    <w:rsid w:val="00E2552F"/>
    <w:rsid w:val="00E33839"/>
    <w:rsid w:val="00E35899"/>
    <w:rsid w:val="00E540ED"/>
    <w:rsid w:val="00E70107"/>
    <w:rsid w:val="00E75126"/>
    <w:rsid w:val="00EA198F"/>
    <w:rsid w:val="00EA1D24"/>
    <w:rsid w:val="00EB13E5"/>
    <w:rsid w:val="00EC4606"/>
    <w:rsid w:val="00EE39CE"/>
    <w:rsid w:val="00F32A27"/>
    <w:rsid w:val="00F57481"/>
    <w:rsid w:val="00F76508"/>
    <w:rsid w:val="00F878A4"/>
    <w:rsid w:val="00F921B2"/>
    <w:rsid w:val="00FA7E41"/>
    <w:rsid w:val="00FB2EB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C9182AFA-903D-4A3D-8169-E03658AA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A6CEC"/>
    <w:rPr>
      <w:rFonts w:ascii="Times New Roman" w:hAnsi="Times New Roman"/>
      <w:sz w:val="22"/>
      <w:szCs w:val="24"/>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AF3"/>
    <w:pPr>
      <w:tabs>
        <w:tab w:val="left" w:pos="2227"/>
      </w:tabs>
    </w:pPr>
    <w:rPr>
      <w:smallCaps/>
      <w:noProof/>
      <w:color w:val="404040"/>
      <w:sz w:val="18"/>
      <w:lang w:val="en-GB" w:eastAsia="en-GB"/>
    </w:rPr>
  </w:style>
  <w:style w:type="character" w:customStyle="1" w:styleId="HeaderChar">
    <w:name w:val="Header Char"/>
    <w:link w:val="Header"/>
    <w:uiPriority w:val="99"/>
    <w:rsid w:val="00121AF3"/>
    <w:rPr>
      <w:rFonts w:ascii="Times New Roman" w:hAnsi="Times New Roman"/>
      <w:smallCaps/>
      <w:noProof/>
      <w:color w:val="404040"/>
      <w:sz w:val="18"/>
      <w:lang w:val="en-GB" w:eastAsia="en-GB"/>
    </w:rPr>
  </w:style>
  <w:style w:type="paragraph" w:styleId="BalloonText">
    <w:name w:val="Balloon Text"/>
    <w:basedOn w:val="Normal"/>
    <w:link w:val="BalloonTextChar"/>
    <w:uiPriority w:val="99"/>
    <w:semiHidden/>
    <w:unhideWhenUsed/>
    <w:rsid w:val="008E76BC"/>
    <w:rPr>
      <w:rFonts w:ascii="Lucida Grande" w:hAnsi="Lucida Grande" w:cs="Lucida Grande"/>
      <w:sz w:val="18"/>
      <w:szCs w:val="18"/>
    </w:rPr>
  </w:style>
  <w:style w:type="character" w:customStyle="1" w:styleId="BalloonTextChar">
    <w:name w:val="Balloon Text Char"/>
    <w:link w:val="BalloonText"/>
    <w:uiPriority w:val="99"/>
    <w:semiHidden/>
    <w:rsid w:val="008E76BC"/>
    <w:rPr>
      <w:rFonts w:ascii="Lucida Grande" w:hAnsi="Lucida Grande" w:cs="Lucida Grande"/>
      <w:sz w:val="18"/>
      <w:szCs w:val="18"/>
    </w:rPr>
  </w:style>
  <w:style w:type="table" w:styleId="TableGrid">
    <w:name w:val="Table Grid"/>
    <w:basedOn w:val="TableNormal"/>
    <w:uiPriority w:val="59"/>
    <w:rsid w:val="006D47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ITLE-InternDoc">
    <w:name w:val="1_TITLE-InternDoc"/>
    <w:basedOn w:val="Normal"/>
    <w:next w:val="2BodyText-InternalDoc"/>
    <w:rsid w:val="002A6CEC"/>
    <w:pPr>
      <w:spacing w:line="440" w:lineRule="exact"/>
    </w:pPr>
    <w:rPr>
      <w:color w:val="00396A"/>
      <w:sz w:val="40"/>
    </w:rPr>
  </w:style>
  <w:style w:type="paragraph" w:customStyle="1" w:styleId="2BodyText-InternalDoc">
    <w:name w:val="2_BodyText-InternalDoc"/>
    <w:qFormat/>
    <w:rsid w:val="00574A62"/>
    <w:pPr>
      <w:spacing w:after="160" w:line="260" w:lineRule="exact"/>
    </w:pPr>
    <w:rPr>
      <w:rFonts w:ascii="TimesNewRomanPSMT" w:hAnsi="TimesNewRomanPSMT" w:cs="TimesNewRomanPSMT"/>
      <w:color w:val="000000"/>
      <w:sz w:val="22"/>
      <w:lang w:val="it-IT" w:eastAsia="it-IT"/>
    </w:rPr>
  </w:style>
  <w:style w:type="paragraph" w:styleId="Footer">
    <w:name w:val="footer"/>
    <w:basedOn w:val="Normal"/>
    <w:link w:val="FooterChar"/>
    <w:uiPriority w:val="99"/>
    <w:unhideWhenUsed/>
    <w:rsid w:val="000118F6"/>
    <w:pPr>
      <w:tabs>
        <w:tab w:val="center" w:pos="4819"/>
        <w:tab w:val="right" w:pos="9638"/>
      </w:tabs>
    </w:pPr>
  </w:style>
  <w:style w:type="character" w:customStyle="1" w:styleId="FooterChar">
    <w:name w:val="Footer Char"/>
    <w:basedOn w:val="DefaultParagraphFont"/>
    <w:link w:val="Footer"/>
    <w:uiPriority w:val="99"/>
    <w:rsid w:val="000118F6"/>
  </w:style>
  <w:style w:type="character" w:styleId="Hyperlink">
    <w:name w:val="Hyperlink"/>
    <w:uiPriority w:val="99"/>
    <w:unhideWhenUsed/>
    <w:rsid w:val="001D0E6E"/>
    <w:rPr>
      <w:color w:val="0000FF"/>
      <w:u w:val="single"/>
    </w:rPr>
  </w:style>
  <w:style w:type="character" w:customStyle="1" w:styleId="TITLE-InternalDoc">
    <w:name w:val="TITLE-InternalDoc"/>
    <w:uiPriority w:val="99"/>
    <w:qFormat/>
    <w:locked/>
    <w:rsid w:val="002B3796"/>
    <w:rPr>
      <w:rFonts w:ascii="Times New Roman" w:hAnsi="Times New Roman" w:cs="Times New Roman"/>
      <w:color w:val="00396A"/>
      <w:spacing w:val="-8"/>
      <w:sz w:val="40"/>
      <w:szCs w:val="40"/>
      <w:lang w:val="en-GB"/>
    </w:rPr>
  </w:style>
  <w:style w:type="paragraph" w:customStyle="1" w:styleId="EUI-Footer">
    <w:name w:val="EUI-Footer"/>
    <w:basedOn w:val="Normal"/>
    <w:rsid w:val="008861EB"/>
    <w:pPr>
      <w:tabs>
        <w:tab w:val="left" w:pos="340"/>
      </w:tabs>
    </w:pPr>
    <w:rPr>
      <w:rFonts w:eastAsia="Calibri"/>
      <w:smallCaps/>
      <w:noProof/>
      <w:color w:val="595959"/>
      <w:sz w:val="18"/>
      <w:szCs w:val="22"/>
      <w:lang w:eastAsia="en-GB"/>
    </w:rPr>
  </w:style>
  <w:style w:type="paragraph" w:styleId="Title">
    <w:name w:val="Title"/>
    <w:basedOn w:val="Normal"/>
    <w:next w:val="Normal"/>
    <w:link w:val="TitleChar"/>
    <w:uiPriority w:val="10"/>
    <w:rsid w:val="004B005C"/>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4B005C"/>
    <w:rPr>
      <w:rFonts w:ascii="Calibri" w:eastAsia="MS Gothic" w:hAnsi="Calibri" w:cs="Times New Roman"/>
      <w:color w:val="17365D"/>
      <w:spacing w:val="5"/>
      <w:kern w:val="28"/>
      <w:sz w:val="52"/>
      <w:szCs w:val="52"/>
    </w:rPr>
  </w:style>
  <w:style w:type="character" w:styleId="IntenseReference">
    <w:name w:val="Intense Reference"/>
    <w:uiPriority w:val="32"/>
    <w:rsid w:val="004B005C"/>
    <w:rPr>
      <w:b/>
      <w:bCs/>
      <w:smallCaps/>
      <w:color w:val="C0504D"/>
      <w:spacing w:val="5"/>
      <w:u w:val="single"/>
    </w:rPr>
  </w:style>
  <w:style w:type="paragraph" w:customStyle="1" w:styleId="Separator">
    <w:name w:val="Separator"/>
    <w:next w:val="2BodyText-InternalDoc"/>
    <w:locked/>
    <w:rsid w:val="00796195"/>
    <w:pPr>
      <w:tabs>
        <w:tab w:val="right" w:leader="hyphen" w:pos="9441"/>
      </w:tabs>
      <w:spacing w:before="80" w:after="480"/>
    </w:pPr>
    <w:rPr>
      <w:rFonts w:ascii="TimesNewRomanPSMT" w:hAnsi="TimesNewRomanPSMT" w:cs="TimesNewRomanPSMT"/>
      <w:color w:val="40396A"/>
      <w:sz w:val="36"/>
      <w:szCs w:val="36"/>
      <w:lang w:eastAsia="it-IT"/>
    </w:rPr>
  </w:style>
  <w:style w:type="paragraph" w:customStyle="1" w:styleId="Header1">
    <w:name w:val="Header1"/>
    <w:basedOn w:val="Header"/>
    <w:locked/>
    <w:rsid w:val="00691F3E"/>
    <w:pPr>
      <w:tabs>
        <w:tab w:val="clear" w:pos="2227"/>
      </w:tabs>
      <w:spacing w:before="540" w:after="1620"/>
    </w:pPr>
  </w:style>
  <w:style w:type="character" w:styleId="FollowedHyperlink">
    <w:name w:val="FollowedHyperlink"/>
    <w:uiPriority w:val="99"/>
    <w:semiHidden/>
    <w:unhideWhenUsed/>
    <w:rsid w:val="00416EA9"/>
    <w:rPr>
      <w:color w:val="800080"/>
      <w:u w:val="single"/>
    </w:rPr>
  </w:style>
  <w:style w:type="paragraph" w:customStyle="1" w:styleId="Default">
    <w:name w:val="Default"/>
    <w:rsid w:val="00236F32"/>
    <w:pPr>
      <w:autoSpaceDE w:val="0"/>
      <w:autoSpaceDN w:val="0"/>
      <w:adjustRightInd w:val="0"/>
    </w:pPr>
    <w:rPr>
      <w:rFonts w:ascii="Calibri" w:hAnsi="Calibri" w:cs="Calibri"/>
      <w:color w:val="000000"/>
      <w:sz w:val="24"/>
      <w:szCs w:val="24"/>
      <w:lang w:eastAsia="it-IT"/>
    </w:rPr>
  </w:style>
  <w:style w:type="paragraph" w:styleId="FootnoteText">
    <w:name w:val="footnote text"/>
    <w:basedOn w:val="Normal"/>
    <w:link w:val="FootnoteTextChar"/>
    <w:uiPriority w:val="99"/>
    <w:semiHidden/>
    <w:unhideWhenUsed/>
    <w:rsid w:val="00D34051"/>
    <w:rPr>
      <w:sz w:val="20"/>
      <w:szCs w:val="20"/>
    </w:rPr>
  </w:style>
  <w:style w:type="character" w:customStyle="1" w:styleId="FootnoteTextChar">
    <w:name w:val="Footnote Text Char"/>
    <w:link w:val="FootnoteText"/>
    <w:uiPriority w:val="99"/>
    <w:semiHidden/>
    <w:rsid w:val="00D34051"/>
    <w:rPr>
      <w:rFonts w:ascii="Times New Roman" w:hAnsi="Times New Roman"/>
      <w:sz w:val="20"/>
      <w:szCs w:val="20"/>
    </w:rPr>
  </w:style>
  <w:style w:type="character" w:styleId="FootnoteReference">
    <w:name w:val="footnote reference"/>
    <w:uiPriority w:val="99"/>
    <w:semiHidden/>
    <w:unhideWhenUsed/>
    <w:rsid w:val="00D34051"/>
    <w:rPr>
      <w:vertAlign w:val="superscript"/>
    </w:rPr>
  </w:style>
  <w:style w:type="character" w:styleId="CommentReference">
    <w:name w:val="annotation reference"/>
    <w:basedOn w:val="DefaultParagraphFont"/>
    <w:uiPriority w:val="99"/>
    <w:semiHidden/>
    <w:unhideWhenUsed/>
    <w:rsid w:val="00506B54"/>
    <w:rPr>
      <w:sz w:val="16"/>
      <w:szCs w:val="16"/>
    </w:rPr>
  </w:style>
  <w:style w:type="paragraph" w:styleId="CommentText">
    <w:name w:val="annotation text"/>
    <w:basedOn w:val="Normal"/>
    <w:link w:val="CommentTextChar"/>
    <w:uiPriority w:val="99"/>
    <w:semiHidden/>
    <w:unhideWhenUsed/>
    <w:rsid w:val="00506B54"/>
    <w:rPr>
      <w:sz w:val="20"/>
      <w:szCs w:val="20"/>
    </w:rPr>
  </w:style>
  <w:style w:type="character" w:customStyle="1" w:styleId="CommentTextChar">
    <w:name w:val="Comment Text Char"/>
    <w:basedOn w:val="DefaultParagraphFont"/>
    <w:link w:val="CommentText"/>
    <w:uiPriority w:val="99"/>
    <w:semiHidden/>
    <w:rsid w:val="00506B54"/>
    <w:rPr>
      <w:rFonts w:ascii="Times New Roman" w:hAnsi="Times New Roman"/>
      <w:lang w:val="it-IT" w:eastAsia="it-IT"/>
    </w:rPr>
  </w:style>
  <w:style w:type="paragraph" w:styleId="CommentSubject">
    <w:name w:val="annotation subject"/>
    <w:basedOn w:val="CommentText"/>
    <w:next w:val="CommentText"/>
    <w:link w:val="CommentSubjectChar"/>
    <w:uiPriority w:val="99"/>
    <w:semiHidden/>
    <w:unhideWhenUsed/>
    <w:rsid w:val="00506B54"/>
    <w:rPr>
      <w:b/>
      <w:bCs/>
    </w:rPr>
  </w:style>
  <w:style w:type="character" w:customStyle="1" w:styleId="CommentSubjectChar">
    <w:name w:val="Comment Subject Char"/>
    <w:basedOn w:val="CommentTextChar"/>
    <w:link w:val="CommentSubject"/>
    <w:uiPriority w:val="99"/>
    <w:semiHidden/>
    <w:rsid w:val="00506B54"/>
    <w:rPr>
      <w:rFonts w:ascii="Times New Roman" w:hAnsi="Times New Roman"/>
      <w:b/>
      <w:bCs/>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47588">
      <w:bodyDiv w:val="1"/>
      <w:marLeft w:val="0"/>
      <w:marRight w:val="0"/>
      <w:marTop w:val="0"/>
      <w:marBottom w:val="0"/>
      <w:divBdr>
        <w:top w:val="none" w:sz="0" w:space="0" w:color="auto"/>
        <w:left w:val="none" w:sz="0" w:space="0" w:color="auto"/>
        <w:bottom w:val="none" w:sz="0" w:space="0" w:color="auto"/>
        <w:right w:val="none" w:sz="0" w:space="0" w:color="auto"/>
      </w:divBdr>
    </w:div>
    <w:div w:id="19207538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i.eu/Documents/AboutEUI/Organization/DataProtection/Privacy-StatementModel-07-03-2018.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ui.eu/AboutTheWebsite/DataProtection.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2149E-E315-4534-8209-D6E6D8F32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5BF458A2.dotm</Template>
  <TotalTime>1</TotalTime>
  <Pages>1</Pages>
  <Words>210</Words>
  <Characters>1199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STEFANO ROVAI</Company>
  <LinksUpToDate>false</LinksUpToDate>
  <CharactersWithSpaces>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Baldassarri, Annalisa</cp:lastModifiedBy>
  <cp:revision>4</cp:revision>
  <cp:lastPrinted>2018-10-09T12:37:00Z</cp:lastPrinted>
  <dcterms:created xsi:type="dcterms:W3CDTF">2018-10-15T10:01:00Z</dcterms:created>
  <dcterms:modified xsi:type="dcterms:W3CDTF">2018-10-15T12:09:00Z</dcterms:modified>
</cp:coreProperties>
</file>