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8B6CD" w14:textId="77777777" w:rsidR="00DB7524" w:rsidRDefault="00DB7524" w:rsidP="0025040D">
      <w:pPr>
        <w:tabs>
          <w:tab w:val="left" w:pos="3686"/>
        </w:tabs>
        <w:rPr>
          <w:b/>
          <w:sz w:val="22"/>
        </w:rPr>
      </w:pPr>
    </w:p>
    <w:p w14:paraId="520991D1" w14:textId="6C936C52" w:rsidR="0010063B" w:rsidRPr="0055334C" w:rsidRDefault="00113010" w:rsidP="0010063B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OP</w:t>
      </w:r>
      <w:r w:rsidR="00196390" w:rsidRPr="00196390">
        <w:rPr>
          <w:rFonts w:ascii="Calibri" w:hAnsi="Calibri" w:cs="Calibri"/>
          <w:b/>
          <w:color w:val="000000"/>
          <w:sz w:val="24"/>
          <w:szCs w:val="24"/>
        </w:rPr>
        <w:t>-EUI-ICTS-20</w:t>
      </w:r>
      <w:r w:rsidR="0058266F">
        <w:rPr>
          <w:rFonts w:ascii="Calibri" w:hAnsi="Calibri" w:cs="Calibri"/>
          <w:b/>
          <w:color w:val="000000"/>
          <w:sz w:val="24"/>
          <w:szCs w:val="24"/>
        </w:rPr>
        <w:t>20</w:t>
      </w:r>
      <w:r w:rsidR="00196390" w:rsidRPr="00196390">
        <w:rPr>
          <w:rFonts w:ascii="Calibri" w:hAnsi="Calibri" w:cs="Calibri"/>
          <w:b/>
          <w:color w:val="000000"/>
          <w:sz w:val="24"/>
          <w:szCs w:val="24"/>
        </w:rPr>
        <w:t>-0</w:t>
      </w:r>
      <w:r w:rsidR="0058266F">
        <w:rPr>
          <w:rFonts w:ascii="Calibri" w:hAnsi="Calibri" w:cs="Calibri"/>
          <w:b/>
          <w:color w:val="000000"/>
          <w:sz w:val="24"/>
          <w:szCs w:val="24"/>
        </w:rPr>
        <w:t>01</w:t>
      </w:r>
    </w:p>
    <w:p w14:paraId="542BD35E" w14:textId="77777777" w:rsidR="0025040D" w:rsidRPr="0055334C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14:paraId="3058B230" w14:textId="77777777" w:rsidR="00373EC8" w:rsidRDefault="00373EC8" w:rsidP="007039AC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</w:p>
    <w:p w14:paraId="287708D5" w14:textId="20EF6491" w:rsidR="00373EC8" w:rsidRDefault="0058266F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5063F3">
        <w:rPr>
          <w:rFonts w:asciiTheme="minorHAnsi" w:hAnsiTheme="minorHAnsi"/>
          <w:b/>
          <w:bCs/>
          <w:caps/>
        </w:rPr>
        <w:t xml:space="preserve">Gara con procedura aperta per la fornitura del servizio di </w:t>
      </w:r>
      <w:r>
        <w:rPr>
          <w:rFonts w:asciiTheme="minorHAnsi" w:hAnsiTheme="minorHAnsi"/>
          <w:b/>
          <w:bCs/>
          <w:caps/>
        </w:rPr>
        <w:t>collegamento</w:t>
      </w:r>
      <w:r w:rsidRPr="00F5345A">
        <w:rPr>
          <w:rFonts w:asciiTheme="minorHAnsi" w:hAnsiTheme="minorHAnsi"/>
          <w:b/>
          <w:bCs/>
          <w:caps/>
        </w:rPr>
        <w:t xml:space="preserve"> a mezzo di fibra ottica spenta per le sedi</w:t>
      </w:r>
      <w:r w:rsidRPr="005063F3">
        <w:rPr>
          <w:rFonts w:asciiTheme="minorHAnsi" w:hAnsiTheme="minorHAnsi"/>
          <w:b/>
          <w:bCs/>
          <w:caps/>
        </w:rPr>
        <w:t xml:space="preserve"> dell’Istituto Universitario Europeo</w:t>
      </w:r>
    </w:p>
    <w:p w14:paraId="799A9024" w14:textId="77777777" w:rsidR="00167416" w:rsidRDefault="000544E4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 w:rsidRPr="0055334C">
        <w:rPr>
          <w:rFonts w:asciiTheme="minorHAnsi" w:hAnsiTheme="minorHAnsi"/>
          <w:b/>
          <w:sz w:val="22"/>
          <w:szCs w:val="22"/>
        </w:rPr>
        <w:t>OFFERTA ECONOMICA</w:t>
      </w:r>
    </w:p>
    <w:p w14:paraId="3998C132" w14:textId="77777777" w:rsidR="004A5441" w:rsidRPr="0055334C" w:rsidRDefault="004A5441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</w:p>
    <w:p w14:paraId="3438686B" w14:textId="77777777"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14:paraId="730A8EC2" w14:textId="77777777"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14:paraId="7713AA06" w14:textId="77777777"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55334C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</w:t>
      </w:r>
    </w:p>
    <w:p w14:paraId="486EAAA1" w14:textId="77777777"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</w:t>
      </w:r>
    </w:p>
    <w:p w14:paraId="5894C578" w14:textId="77777777"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55334C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 w:rsidRPr="0055334C">
        <w:rPr>
          <w:rFonts w:asciiTheme="minorHAnsi" w:hAnsiTheme="minorHAnsi"/>
          <w:sz w:val="22"/>
          <w:szCs w:val="22"/>
          <w:lang w:val="it-IT"/>
        </w:rPr>
        <w:t>___</w:t>
      </w:r>
      <w:r w:rsidR="002E3381" w:rsidRPr="0055334C">
        <w:rPr>
          <w:rFonts w:asciiTheme="minorHAnsi" w:hAnsiTheme="minorHAnsi"/>
          <w:sz w:val="22"/>
          <w:szCs w:val="22"/>
          <w:lang w:val="it-IT"/>
        </w:rPr>
        <w:t>____________</w:t>
      </w:r>
    </w:p>
    <w:p w14:paraId="5E686468" w14:textId="77777777" w:rsidR="00167416" w:rsidRPr="0055334C" w:rsidRDefault="00167416" w:rsidP="006A6057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14:paraId="65E0E57C" w14:textId="77777777" w:rsidR="00167416" w:rsidRPr="0055334C" w:rsidRDefault="00167416" w:rsidP="006A6057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55334C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55334C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14:paraId="7FD0C1FA" w14:textId="77777777" w:rsidR="009E34E3" w:rsidRPr="00E82637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14:paraId="06AE7E4C" w14:textId="77777777" w:rsidR="004A5441" w:rsidRDefault="004A5441" w:rsidP="00E82637">
      <w:pPr>
        <w:jc w:val="center"/>
        <w:rPr>
          <w:rFonts w:asciiTheme="minorHAnsi" w:hAnsiTheme="minorHAnsi"/>
          <w:color w:val="000000"/>
          <w:sz w:val="22"/>
          <w:szCs w:val="22"/>
        </w:rPr>
      </w:pPr>
    </w:p>
    <w:p w14:paraId="7CAA369C" w14:textId="77777777" w:rsidR="0058266F" w:rsidRPr="0058266F" w:rsidRDefault="00E82637" w:rsidP="0058266F">
      <w:pPr>
        <w:jc w:val="center"/>
        <w:rPr>
          <w:rFonts w:asciiTheme="minorHAnsi" w:hAnsiTheme="minorHAnsi"/>
          <w:color w:val="000000"/>
          <w:sz w:val="22"/>
          <w:szCs w:val="22"/>
        </w:rPr>
      </w:pPr>
      <w:r w:rsidRPr="005E447B">
        <w:rPr>
          <w:rFonts w:asciiTheme="minorHAnsi" w:hAnsiTheme="minorHAnsi"/>
          <w:color w:val="000000"/>
          <w:sz w:val="22"/>
          <w:szCs w:val="22"/>
        </w:rPr>
        <w:t>Al fine di concorrere all’aggiudicazione del contratto per l’affidamento de</w:t>
      </w:r>
      <w:r w:rsidR="00F3115B" w:rsidRPr="00F3115B">
        <w:rPr>
          <w:rFonts w:asciiTheme="minorHAnsi" w:hAnsiTheme="minorHAnsi"/>
          <w:color w:val="000000"/>
          <w:sz w:val="22"/>
          <w:szCs w:val="22"/>
        </w:rPr>
        <w:t xml:space="preserve">l servizio </w:t>
      </w:r>
    </w:p>
    <w:p w14:paraId="6F2FE16E" w14:textId="2FFD0D98" w:rsidR="00E82637" w:rsidRDefault="0058266F" w:rsidP="0058266F">
      <w:pPr>
        <w:jc w:val="center"/>
        <w:rPr>
          <w:rFonts w:asciiTheme="minorHAnsi" w:hAnsiTheme="minorHAnsi"/>
          <w:bCs/>
          <w:sz w:val="22"/>
          <w:szCs w:val="22"/>
        </w:rPr>
      </w:pPr>
      <w:r w:rsidRPr="0058266F">
        <w:rPr>
          <w:rFonts w:asciiTheme="minorHAnsi" w:hAnsiTheme="minorHAnsi"/>
          <w:color w:val="000000"/>
          <w:sz w:val="22"/>
          <w:szCs w:val="22"/>
        </w:rPr>
        <w:t xml:space="preserve"> di collegamento a mezzo di fibra ottica spenta per le sedi dell’Istituto Universitario Europeo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82637" w:rsidRPr="005E447B">
        <w:rPr>
          <w:rFonts w:asciiTheme="minorHAnsi" w:hAnsiTheme="minorHAnsi"/>
          <w:color w:val="000000"/>
          <w:sz w:val="22"/>
          <w:szCs w:val="22"/>
        </w:rPr>
        <w:t>esprime le seguenti quotazioni in cifre e in lettere al netto dell’IVA</w:t>
      </w:r>
      <w:r w:rsidR="00716B06" w:rsidRPr="005E447B">
        <w:rPr>
          <w:rFonts w:asciiTheme="minorHAnsi" w:hAnsiTheme="minorHAnsi"/>
          <w:bCs/>
          <w:sz w:val="22"/>
          <w:szCs w:val="22"/>
        </w:rPr>
        <w:t>:</w:t>
      </w:r>
    </w:p>
    <w:p w14:paraId="1AE81F2A" w14:textId="77777777" w:rsidR="004A5441" w:rsidRPr="005E447B" w:rsidRDefault="004A5441" w:rsidP="00E82637">
      <w:pPr>
        <w:jc w:val="center"/>
        <w:rPr>
          <w:rFonts w:asciiTheme="minorHAnsi" w:hAnsiTheme="minorHAnsi"/>
          <w:bCs/>
          <w:sz w:val="22"/>
          <w:szCs w:val="22"/>
        </w:rPr>
      </w:pPr>
    </w:p>
    <w:p w14:paraId="56005ECE" w14:textId="2C5BDCBA" w:rsidR="00E82637" w:rsidRDefault="00E82637" w:rsidP="00E82637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0"/>
        <w:gridCol w:w="3457"/>
      </w:tblGrid>
      <w:tr w:rsidR="00907E5A" w:rsidRPr="00E163D1" w14:paraId="64DDD5A7" w14:textId="77777777" w:rsidTr="00113010">
        <w:trPr>
          <w:trHeight w:val="316"/>
          <w:jc w:val="center"/>
        </w:trPr>
        <w:tc>
          <w:tcPr>
            <w:tcW w:w="317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E4B88F1" w14:textId="253458E6" w:rsidR="00907E5A" w:rsidRPr="00A06CA9" w:rsidRDefault="00907E5A" w:rsidP="0058266F">
            <w:pPr>
              <w:jc w:val="center"/>
              <w:rPr>
                <w:rFonts w:asciiTheme="minorHAnsi" w:hAnsiTheme="minorHAnsi" w:cs="Calibri"/>
                <w:b/>
                <w:i/>
                <w:smallCaps/>
                <w:szCs w:val="22"/>
              </w:rPr>
            </w:pPr>
            <w:bookmarkStart w:id="0" w:name="_GoBack"/>
            <w:bookmarkEnd w:id="0"/>
            <w:r w:rsidRPr="0058266F">
              <w:rPr>
                <w:rFonts w:asciiTheme="minorHAnsi" w:eastAsia="MS Mincho" w:hAnsiTheme="minorHAnsi" w:cs="Calibri"/>
                <w:b/>
                <w:bCs/>
                <w:szCs w:val="22"/>
                <w:lang w:val="en-GB"/>
              </w:rPr>
              <w:t>DESCRIZIONE</w:t>
            </w:r>
          </w:p>
        </w:tc>
        <w:tc>
          <w:tcPr>
            <w:tcW w:w="1824" w:type="pct"/>
            <w:shd w:val="clear" w:color="auto" w:fill="8DB3E2" w:themeFill="text2" w:themeFillTint="66"/>
          </w:tcPr>
          <w:p w14:paraId="76A4A1BE" w14:textId="741D33C9" w:rsidR="00907E5A" w:rsidRPr="0058266F" w:rsidRDefault="00907E5A" w:rsidP="0058266F">
            <w:pPr>
              <w:jc w:val="center"/>
              <w:rPr>
                <w:rFonts w:asciiTheme="minorHAnsi" w:hAnsiTheme="minorHAnsi" w:cs="Calibri"/>
                <w:b/>
                <w:color w:val="000000" w:themeColor="text1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0000"/>
                <w:sz w:val="22"/>
                <w:szCs w:val="22"/>
              </w:rPr>
              <w:t>Prezzo</w:t>
            </w:r>
          </w:p>
        </w:tc>
      </w:tr>
      <w:tr w:rsidR="00907E5A" w:rsidRPr="00E163D1" w14:paraId="0923987B" w14:textId="77777777" w:rsidTr="00113010">
        <w:trPr>
          <w:trHeight w:val="927"/>
          <w:jc w:val="center"/>
        </w:trPr>
        <w:tc>
          <w:tcPr>
            <w:tcW w:w="3176" w:type="pct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12D1109" w14:textId="16C77537" w:rsidR="00907E5A" w:rsidRPr="0058266F" w:rsidRDefault="00907E5A" w:rsidP="0058266F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Canone Annuale </w:t>
            </w:r>
            <w:r w:rsidRPr="0058266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per la fornitura del servizio </w:t>
            </w:r>
            <w:r w:rsidRPr="005E447B">
              <w:rPr>
                <w:rFonts w:asciiTheme="minorHAnsi" w:hAnsiTheme="minorHAnsi"/>
                <w:color w:val="000000"/>
                <w:sz w:val="22"/>
                <w:szCs w:val="22"/>
              </w:rPr>
              <w:t>de</w:t>
            </w:r>
            <w:r w:rsidRPr="00F3115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l servizio </w:t>
            </w:r>
          </w:p>
          <w:p w14:paraId="086B7B16" w14:textId="38F327EA" w:rsidR="00907E5A" w:rsidRPr="007111F9" w:rsidRDefault="00907E5A" w:rsidP="0058266F">
            <w:pPr>
              <w:rPr>
                <w:rFonts w:asciiTheme="minorHAnsi" w:hAnsiTheme="minorHAnsi"/>
              </w:rPr>
            </w:pPr>
            <w:r w:rsidRPr="0058266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di collegamento a mezzo di fibra ottica spenta per le sedi dell’Istituto Universitario Europeo</w:t>
            </w:r>
          </w:p>
        </w:tc>
        <w:tc>
          <w:tcPr>
            <w:tcW w:w="1824" w:type="pct"/>
          </w:tcPr>
          <w:p w14:paraId="46363CEE" w14:textId="77777777" w:rsidR="00907E5A" w:rsidRPr="00A06CA9" w:rsidRDefault="00907E5A" w:rsidP="0058266F">
            <w:pPr>
              <w:jc w:val="center"/>
              <w:rPr>
                <w:rFonts w:asciiTheme="minorHAnsi" w:hAnsiTheme="minorHAnsi" w:cs="Calibri"/>
                <w:b/>
                <w:szCs w:val="22"/>
              </w:rPr>
            </w:pPr>
          </w:p>
        </w:tc>
      </w:tr>
    </w:tbl>
    <w:p w14:paraId="5B2F8E68" w14:textId="4A770685" w:rsidR="0058266F" w:rsidRDefault="0058266F" w:rsidP="00E82637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DC64127" w14:textId="79BE45A3" w:rsidR="00907E5A" w:rsidRDefault="00907E5A" w:rsidP="00E82637">
      <w:pPr>
        <w:rPr>
          <w:rFonts w:asciiTheme="minorHAnsi" w:hAnsiTheme="minorHAnsi"/>
          <w:b/>
          <w:sz w:val="22"/>
          <w:szCs w:val="22"/>
        </w:rPr>
      </w:pPr>
    </w:p>
    <w:p w14:paraId="13828191" w14:textId="10B15B30" w:rsidR="00907E5A" w:rsidRDefault="00907E5A" w:rsidP="00E82637">
      <w:pPr>
        <w:rPr>
          <w:rFonts w:asciiTheme="minorHAnsi" w:hAnsiTheme="minorHAnsi"/>
          <w:b/>
          <w:sz w:val="22"/>
          <w:szCs w:val="22"/>
        </w:rPr>
      </w:pPr>
    </w:p>
    <w:p w14:paraId="7F040D29" w14:textId="77777777" w:rsidR="00907E5A" w:rsidRPr="00E82637" w:rsidRDefault="00907E5A" w:rsidP="00E82637">
      <w:pPr>
        <w:rPr>
          <w:rFonts w:asciiTheme="minorHAnsi" w:hAnsiTheme="minorHAnsi"/>
          <w:b/>
          <w:sz w:val="22"/>
          <w:szCs w:val="22"/>
        </w:rPr>
      </w:pPr>
    </w:p>
    <w:p w14:paraId="287BF5EF" w14:textId="77777777" w:rsidR="000544E4" w:rsidRDefault="002B0814" w:rsidP="00C24898">
      <w:pPr>
        <w:jc w:val="center"/>
        <w:rPr>
          <w:rFonts w:asciiTheme="minorHAnsi" w:hAnsiTheme="minorHAnsi"/>
          <w:sz w:val="22"/>
          <w:szCs w:val="22"/>
        </w:rPr>
      </w:pPr>
      <w:r w:rsidRPr="0055334C">
        <w:rPr>
          <w:rFonts w:asciiTheme="minorHAnsi" w:hAnsiTheme="minorHAnsi"/>
          <w:sz w:val="22"/>
          <w:szCs w:val="22"/>
        </w:rPr>
        <w:t>D</w:t>
      </w:r>
      <w:r w:rsidR="000544E4" w:rsidRPr="0055334C">
        <w:rPr>
          <w:rFonts w:asciiTheme="minorHAnsi" w:hAnsiTheme="minorHAnsi"/>
          <w:sz w:val="22"/>
          <w:szCs w:val="22"/>
        </w:rPr>
        <w:t>ICHIARA INOLTRE</w:t>
      </w:r>
    </w:p>
    <w:p w14:paraId="36969B54" w14:textId="77777777" w:rsidR="004A5441" w:rsidRPr="0055334C" w:rsidRDefault="004A5441" w:rsidP="00C24898">
      <w:pPr>
        <w:jc w:val="center"/>
        <w:rPr>
          <w:rFonts w:asciiTheme="minorHAnsi" w:hAnsiTheme="minorHAnsi"/>
          <w:sz w:val="22"/>
          <w:szCs w:val="22"/>
        </w:rPr>
      </w:pPr>
    </w:p>
    <w:p w14:paraId="4AD1C69F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quanto risulta dalla Let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t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era d’Invito,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dal </w:t>
      </w:r>
      <w:r w:rsidR="004D72AC" w:rsidRPr="0055334C">
        <w:rPr>
          <w:rFonts w:asciiTheme="minorHAnsi" w:eastAsia="Arial Unicode MS" w:hAnsiTheme="minorHAnsi"/>
          <w:sz w:val="22"/>
          <w:szCs w:val="22"/>
        </w:rPr>
        <w:t>CSA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 xml:space="preserve"> 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dai relativi allegati, definisce in modo adeguato e completo l’oggetto delle prestazioni e consente di acquisire tutti gli elementi per l’esatta valutazione delle stesse e dei relativi oneri connessi, conseguenti e necessari per l’esecuzione a regola d’arte del servizio; </w:t>
      </w:r>
    </w:p>
    <w:p w14:paraId="6CBDAB2F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14:paraId="435D19B8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lastRenderedPageBreak/>
        <w:t>di possedere l’organizzazione e le risorse tecniche, umane e finanziarie necessarie per eseguire il servizio alle condizioni tutte di cui al capitolato speciale d’</w:t>
      </w:r>
      <w:r w:rsidR="001D4788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 ed allo schema di contratto; </w:t>
      </w:r>
    </w:p>
    <w:p w14:paraId="65B07432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14:paraId="3D667F86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di aver preso conoscenza di tutte le circostanze e delle condizioni contrattuali che possono influire sulla determinazione della propria offerta e di giudicare, pertanto, remunerativa l’offerta economica presentata; </w:t>
      </w:r>
    </w:p>
    <w:p w14:paraId="20371DF6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14:paraId="7D851784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la presente offerta è irrevocabile e vincolante per l’impresa che rappresenta fino a 180 giorni successivi alla data di scadenza del termine ultimo fissato per la ricezione delle offerte;</w:t>
      </w:r>
    </w:p>
    <w:p w14:paraId="75E42926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14:paraId="4D0B7CEE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 w:cs="Arial Unicode MS"/>
          <w:sz w:val="22"/>
          <w:szCs w:val="22"/>
        </w:rPr>
        <w:t xml:space="preserve">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di aver preso atto che detta offerta non sarà in alcun modo vincolante </w:t>
      </w:r>
      <w:r w:rsidR="00620188" w:rsidRPr="0055334C">
        <w:rPr>
          <w:rFonts w:asciiTheme="minorHAnsi" w:eastAsia="Arial Unicode MS" w:hAnsiTheme="minorHAnsi"/>
          <w:sz w:val="22"/>
          <w:szCs w:val="22"/>
        </w:rPr>
        <w:t>per la Stazione appaltante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14:paraId="4CC4A67A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 xml:space="preserve"> </w:t>
      </w:r>
    </w:p>
    <w:p w14:paraId="2F33855E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nella formulazione della presente offerta ha tenuto conto di eventuali maggiorazioni di prezzi che dovessero intervenire durante l’esecuzione del servizio, rinunciando sin da ora a qualsiasi azione od eccezione in merito, salvo quanto espress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amente previsto nel Capitolato S</w:t>
      </w:r>
      <w:r w:rsidRPr="0055334C">
        <w:rPr>
          <w:rFonts w:asciiTheme="minorHAnsi" w:eastAsia="Arial Unicode MS" w:hAnsiTheme="minorHAnsi"/>
          <w:sz w:val="22"/>
          <w:szCs w:val="22"/>
        </w:rPr>
        <w:t>peciale d’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>Appalto</w:t>
      </w:r>
      <w:r w:rsidRPr="0055334C">
        <w:rPr>
          <w:rFonts w:asciiTheme="minorHAnsi" w:eastAsia="Arial Unicode MS" w:hAnsiTheme="minorHAnsi"/>
          <w:sz w:val="22"/>
          <w:szCs w:val="22"/>
        </w:rPr>
        <w:t>;</w:t>
      </w:r>
    </w:p>
    <w:p w14:paraId="669021F7" w14:textId="77777777" w:rsidR="000544E4" w:rsidRPr="0055334C" w:rsidRDefault="000544E4" w:rsidP="000544E4">
      <w:pPr>
        <w:pStyle w:val="Default"/>
        <w:jc w:val="both"/>
        <w:rPr>
          <w:rFonts w:asciiTheme="minorHAnsi" w:eastAsia="Arial Unicode MS" w:hAnsiTheme="minorHAnsi"/>
          <w:sz w:val="22"/>
          <w:szCs w:val="22"/>
        </w:rPr>
      </w:pPr>
    </w:p>
    <w:p w14:paraId="4273F120" w14:textId="77777777" w:rsidR="000544E4" w:rsidRPr="0055334C" w:rsidRDefault="000544E4" w:rsidP="00683F98">
      <w:pPr>
        <w:pStyle w:val="Default"/>
        <w:numPr>
          <w:ilvl w:val="0"/>
          <w:numId w:val="1"/>
        </w:numPr>
        <w:jc w:val="both"/>
        <w:rPr>
          <w:rFonts w:asciiTheme="minorHAnsi" w:eastAsia="Arial Unicode MS" w:hAnsiTheme="minorHAnsi"/>
          <w:sz w:val="22"/>
          <w:szCs w:val="22"/>
        </w:rPr>
      </w:pPr>
      <w:r w:rsidRPr="0055334C">
        <w:rPr>
          <w:rFonts w:asciiTheme="minorHAnsi" w:eastAsia="Arial Unicode MS" w:hAnsiTheme="minorHAnsi"/>
          <w:sz w:val="22"/>
          <w:szCs w:val="22"/>
        </w:rPr>
        <w:t>che si impegna a rispettare e a far rispettare dai propri dipendenti e collaboratori il vincolo di riservatezza relativamente a tutte le informazioni, i dati, le documentazioni e le notizie</w:t>
      </w:r>
      <w:r w:rsidR="00761252" w:rsidRPr="0055334C">
        <w:rPr>
          <w:rFonts w:asciiTheme="minorHAnsi" w:eastAsia="Arial Unicode MS" w:hAnsiTheme="minorHAnsi"/>
          <w:sz w:val="22"/>
          <w:szCs w:val="22"/>
        </w:rPr>
        <w:t xml:space="preserve"> relative alla Stazione </w:t>
      </w:r>
      <w:r w:rsidRPr="0055334C">
        <w:rPr>
          <w:rFonts w:asciiTheme="minorHAnsi" w:eastAsia="Arial Unicode MS" w:hAnsiTheme="minorHAnsi"/>
          <w:sz w:val="22"/>
          <w:szCs w:val="22"/>
        </w:rPr>
        <w:t xml:space="preserve">appaltante che non siano destinate alla pubblica diffusione ed a porre in essere, a tal fine, tutte le necessarie misure di prevenzione necessarie per evitare la diffusione e l’utilizzo di informazioni riservate. </w:t>
      </w:r>
    </w:p>
    <w:p w14:paraId="74F61DC8" w14:textId="77777777" w:rsidR="000544E4" w:rsidRPr="0055334C" w:rsidRDefault="000544E4" w:rsidP="000544E4">
      <w:pPr>
        <w:pStyle w:val="Default"/>
        <w:rPr>
          <w:rFonts w:asciiTheme="minorHAnsi" w:eastAsia="Arial Unicode MS" w:hAnsiTheme="minorHAnsi"/>
          <w:sz w:val="22"/>
          <w:szCs w:val="22"/>
        </w:rPr>
      </w:pPr>
    </w:p>
    <w:p w14:paraId="20E17499" w14:textId="77777777"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14:paraId="0442DDA3" w14:textId="77777777" w:rsidR="0083495C" w:rsidRDefault="0083495C" w:rsidP="00761252">
      <w:pPr>
        <w:rPr>
          <w:rFonts w:ascii="Calibri" w:hAnsi="Calibri"/>
          <w:sz w:val="24"/>
          <w:szCs w:val="24"/>
        </w:rPr>
      </w:pPr>
    </w:p>
    <w:p w14:paraId="143D77B5" w14:textId="77777777" w:rsidR="0083495C" w:rsidRDefault="0083495C" w:rsidP="00761252">
      <w:pPr>
        <w:rPr>
          <w:rFonts w:ascii="Calibri" w:hAnsi="Calibri"/>
          <w:sz w:val="24"/>
          <w:szCs w:val="24"/>
        </w:rPr>
      </w:pPr>
    </w:p>
    <w:p w14:paraId="152604CB" w14:textId="77777777"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 xml:space="preserve">Luogo e Data </w:t>
      </w:r>
      <w:r w:rsidRPr="0055334C">
        <w:rPr>
          <w:rFonts w:asciiTheme="minorHAnsi" w:hAnsiTheme="minorHAnsi"/>
          <w:sz w:val="24"/>
          <w:szCs w:val="24"/>
        </w:rPr>
        <w:t>_________________________________________</w:t>
      </w:r>
    </w:p>
    <w:p w14:paraId="6E928F66" w14:textId="77777777" w:rsidR="00761252" w:rsidRPr="0055334C" w:rsidRDefault="00761252" w:rsidP="00761252">
      <w:pPr>
        <w:rPr>
          <w:rFonts w:asciiTheme="minorHAnsi" w:hAnsiTheme="minorHAnsi"/>
          <w:sz w:val="24"/>
          <w:szCs w:val="24"/>
        </w:rPr>
      </w:pPr>
    </w:p>
    <w:p w14:paraId="079429FA" w14:textId="77777777" w:rsidR="00F531CD" w:rsidRPr="0055334C" w:rsidRDefault="00F531CD" w:rsidP="00761252">
      <w:pPr>
        <w:rPr>
          <w:rFonts w:ascii="Calibri" w:hAnsi="Calibri"/>
          <w:sz w:val="24"/>
          <w:szCs w:val="24"/>
        </w:rPr>
      </w:pPr>
    </w:p>
    <w:p w14:paraId="5A1B2147" w14:textId="77777777" w:rsidR="00761252" w:rsidRPr="0055334C" w:rsidRDefault="00761252" w:rsidP="00761252">
      <w:pPr>
        <w:rPr>
          <w:rFonts w:ascii="Calibri" w:hAnsi="Calibri"/>
          <w:sz w:val="24"/>
          <w:szCs w:val="24"/>
        </w:rPr>
      </w:pPr>
      <w:r w:rsidRPr="0055334C">
        <w:rPr>
          <w:rFonts w:ascii="Calibri" w:hAnsi="Calibri"/>
          <w:sz w:val="24"/>
          <w:szCs w:val="24"/>
        </w:rPr>
        <w:t>Firma del Legale Rappresentante____________________________________________________</w:t>
      </w:r>
    </w:p>
    <w:p w14:paraId="5DD8893E" w14:textId="77777777"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5715F14E" w14:textId="77777777" w:rsidR="00761252" w:rsidRPr="0055334C" w:rsidRDefault="00761252" w:rsidP="00761252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7FD718BF" w14:textId="77777777" w:rsidR="0024750E" w:rsidRDefault="00707B13" w:rsidP="00707B13">
      <w:pPr>
        <w:rPr>
          <w:rFonts w:asciiTheme="minorHAnsi" w:eastAsia="Arial Unicode MS" w:hAnsiTheme="minorHAnsi"/>
          <w:b/>
          <w:bCs/>
          <w:sz w:val="22"/>
          <w:szCs w:val="22"/>
        </w:rPr>
      </w:pPr>
      <w:r w:rsidRPr="0055334C">
        <w:rPr>
          <w:rFonts w:asciiTheme="minorHAnsi" w:eastAsia="Arial Unicode MS" w:hAnsiTheme="minorHAnsi"/>
          <w:b/>
          <w:bCs/>
          <w:sz w:val="22"/>
          <w:szCs w:val="22"/>
        </w:rPr>
        <w:t>S</w:t>
      </w:r>
      <w:r w:rsidR="00761252" w:rsidRPr="0055334C">
        <w:rPr>
          <w:rFonts w:asciiTheme="minorHAnsi" w:eastAsia="Arial Unicode MS" w:hAnsiTheme="minorHAnsi"/>
          <w:b/>
          <w:bCs/>
          <w:sz w:val="22"/>
          <w:szCs w:val="22"/>
        </w:rPr>
        <w:t>i allega alla presente dichiarazione copia fotostatica, non autenticata, del documento di identità del sottoscrittore in corso di validità.</w:t>
      </w:r>
    </w:p>
    <w:sectPr w:rsidR="0024750E" w:rsidSect="00096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29" w:right="1325" w:bottom="1418" w:left="1418" w:header="851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1CA56" w14:textId="77777777" w:rsidR="00CF7E58" w:rsidRDefault="00CF7E58">
      <w:r>
        <w:separator/>
      </w:r>
    </w:p>
  </w:endnote>
  <w:endnote w:type="continuationSeparator" w:id="0">
    <w:p w14:paraId="42771B26" w14:textId="77777777" w:rsidR="00CF7E58" w:rsidRDefault="00CF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F8153" w14:textId="77777777"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410EA5" w14:textId="77777777" w:rsidR="00D23E81" w:rsidRDefault="00D23E81" w:rsidP="00D23E81">
    <w:pPr>
      <w:pStyle w:val="Footer"/>
      <w:ind w:right="360"/>
    </w:pPr>
  </w:p>
  <w:p w14:paraId="1EDB79FB" w14:textId="77777777" w:rsidR="00691B55" w:rsidRDefault="00691B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14:paraId="7D619CA9" w14:textId="6BC3D534"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13010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13010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14:paraId="24C3EB25" w14:textId="77777777" w:rsidR="00167416" w:rsidRDefault="00167416" w:rsidP="00D23E81">
    <w:pPr>
      <w:pStyle w:val="Footer"/>
      <w:ind w:right="360"/>
    </w:pPr>
  </w:p>
  <w:p w14:paraId="0B20A5B7" w14:textId="77777777" w:rsidR="00691B55" w:rsidRDefault="00691B5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B77E" w14:textId="77777777" w:rsidR="0058266F" w:rsidRDefault="00582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94AC2" w14:textId="77777777" w:rsidR="00CF7E58" w:rsidRDefault="00CF7E58">
      <w:r>
        <w:separator/>
      </w:r>
    </w:p>
  </w:footnote>
  <w:footnote w:type="continuationSeparator" w:id="0">
    <w:p w14:paraId="22D7200D" w14:textId="77777777" w:rsidR="00CF7E58" w:rsidRDefault="00CF7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F814E" w14:textId="77777777" w:rsidR="0058266F" w:rsidRDefault="005826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570A7" w14:textId="79EB1159" w:rsidR="007013F8" w:rsidRPr="00360892" w:rsidRDefault="0009661A" w:rsidP="00360892">
    <w:pPr>
      <w:pStyle w:val="Header"/>
      <w:ind w:left="2410"/>
      <w:rPr>
        <w:i/>
      </w:rPr>
    </w:pPr>
    <w:r>
      <w:rPr>
        <w:i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0CE17E5B" wp14:editId="41B926CD">
          <wp:simplePos x="0" y="0"/>
          <wp:positionH relativeFrom="column">
            <wp:posOffset>96520</wp:posOffset>
          </wp:positionH>
          <wp:positionV relativeFrom="paragraph">
            <wp:posOffset>-325755</wp:posOffset>
          </wp:positionV>
          <wp:extent cx="1412875" cy="682625"/>
          <wp:effectExtent l="0" t="0" r="0" b="3175"/>
          <wp:wrapThrough wrapText="bothSides">
            <wp:wrapPolygon edited="0">
              <wp:start x="0" y="0"/>
              <wp:lineTo x="0" y="21098"/>
              <wp:lineTo x="21260" y="21098"/>
              <wp:lineTo x="21260" y="0"/>
              <wp:lineTo x="0" y="0"/>
            </wp:wrapPolygon>
          </wp:wrapThrough>
          <wp:docPr id="1" name="Picture 1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594CBE">
      <w:rPr>
        <w:i/>
      </w:rPr>
      <w:t>E</w:t>
    </w:r>
    <w:r w:rsidR="005B23A7">
      <w:rPr>
        <w:i/>
      </w:rPr>
      <w:t xml:space="preserve"> </w:t>
    </w:r>
    <w:r w:rsidR="001F6D77">
      <w:rPr>
        <w:i/>
      </w:rPr>
      <w:t>(</w:t>
    </w:r>
    <w:r w:rsidR="00E843EF">
      <w:rPr>
        <w:i/>
      </w:rPr>
      <w:t xml:space="preserve">modulo </w:t>
    </w:r>
    <w:r w:rsidR="009836E0">
      <w:rPr>
        <w:i/>
      </w:rPr>
      <w:t xml:space="preserve">per </w:t>
    </w:r>
    <w:r w:rsidR="00E843EF">
      <w:rPr>
        <w:i/>
      </w:rPr>
      <w:t>offerta economi</w:t>
    </w:r>
    <w:r w:rsidR="00360892">
      <w:rPr>
        <w:i/>
      </w:rPr>
      <w:t>c</w:t>
    </w:r>
    <w:r w:rsidR="00E843EF">
      <w:rPr>
        <w:i/>
      </w:rPr>
      <w:t>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4A5441">
      <w:rPr>
        <w:b/>
        <w:i/>
      </w:rPr>
      <w:t>3</w:t>
    </w:r>
  </w:p>
  <w:p w14:paraId="6D7FACE7" w14:textId="77777777" w:rsidR="00691B55" w:rsidRDefault="00691B5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62C8" w14:textId="77777777" w:rsidR="0058266F" w:rsidRDefault="005826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8DF4B51"/>
    <w:multiLevelType w:val="hybridMultilevel"/>
    <w:tmpl w:val="899A7FD2"/>
    <w:lvl w:ilvl="0" w:tplc="96FA5E2E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A7583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54476C1"/>
    <w:multiLevelType w:val="hybridMultilevel"/>
    <w:tmpl w:val="A9A0027C"/>
    <w:lvl w:ilvl="0" w:tplc="D0DC10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70216863"/>
    <w:multiLevelType w:val="hybridMultilevel"/>
    <w:tmpl w:val="8152A04A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657"/>
    <w:rsid w:val="00015E7D"/>
    <w:rsid w:val="00017084"/>
    <w:rsid w:val="00037117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640F"/>
    <w:rsid w:val="00095CF8"/>
    <w:rsid w:val="0009661A"/>
    <w:rsid w:val="000A4849"/>
    <w:rsid w:val="000A66A7"/>
    <w:rsid w:val="000A737C"/>
    <w:rsid w:val="000D41D6"/>
    <w:rsid w:val="000E127B"/>
    <w:rsid w:val="000F1506"/>
    <w:rsid w:val="0010063B"/>
    <w:rsid w:val="00101868"/>
    <w:rsid w:val="001050C0"/>
    <w:rsid w:val="00113010"/>
    <w:rsid w:val="001157B9"/>
    <w:rsid w:val="00137F90"/>
    <w:rsid w:val="001557D6"/>
    <w:rsid w:val="00167416"/>
    <w:rsid w:val="001678C1"/>
    <w:rsid w:val="001765A6"/>
    <w:rsid w:val="00180EB4"/>
    <w:rsid w:val="00196390"/>
    <w:rsid w:val="001A0ECE"/>
    <w:rsid w:val="001B5FE1"/>
    <w:rsid w:val="001B638F"/>
    <w:rsid w:val="001B6796"/>
    <w:rsid w:val="001C04E9"/>
    <w:rsid w:val="001C6D4C"/>
    <w:rsid w:val="001C70D5"/>
    <w:rsid w:val="001D4788"/>
    <w:rsid w:val="001E1C35"/>
    <w:rsid w:val="001E65B0"/>
    <w:rsid w:val="001E7D6C"/>
    <w:rsid w:val="001F6D77"/>
    <w:rsid w:val="00205D6E"/>
    <w:rsid w:val="002174E6"/>
    <w:rsid w:val="00217E1A"/>
    <w:rsid w:val="00230233"/>
    <w:rsid w:val="0023031C"/>
    <w:rsid w:val="0024750E"/>
    <w:rsid w:val="0025040D"/>
    <w:rsid w:val="0026555D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12EA6"/>
    <w:rsid w:val="003157B3"/>
    <w:rsid w:val="003210E7"/>
    <w:rsid w:val="003233E9"/>
    <w:rsid w:val="00334209"/>
    <w:rsid w:val="00360892"/>
    <w:rsid w:val="00367DF2"/>
    <w:rsid w:val="00371BD0"/>
    <w:rsid w:val="00373EC8"/>
    <w:rsid w:val="003A02D1"/>
    <w:rsid w:val="003A544A"/>
    <w:rsid w:val="003A6BA5"/>
    <w:rsid w:val="003B4FFE"/>
    <w:rsid w:val="003C1522"/>
    <w:rsid w:val="003C20F4"/>
    <w:rsid w:val="003C69C1"/>
    <w:rsid w:val="0040115E"/>
    <w:rsid w:val="00411529"/>
    <w:rsid w:val="00411CDB"/>
    <w:rsid w:val="00412EEC"/>
    <w:rsid w:val="0045579B"/>
    <w:rsid w:val="00465144"/>
    <w:rsid w:val="00473544"/>
    <w:rsid w:val="00497DEF"/>
    <w:rsid w:val="004A425F"/>
    <w:rsid w:val="004A5441"/>
    <w:rsid w:val="004A640E"/>
    <w:rsid w:val="004C3BC6"/>
    <w:rsid w:val="004D72AC"/>
    <w:rsid w:val="004D79E7"/>
    <w:rsid w:val="004E1E4E"/>
    <w:rsid w:val="004E2C26"/>
    <w:rsid w:val="00507493"/>
    <w:rsid w:val="0051222D"/>
    <w:rsid w:val="00527483"/>
    <w:rsid w:val="00527C9D"/>
    <w:rsid w:val="00532DCF"/>
    <w:rsid w:val="00532F69"/>
    <w:rsid w:val="005456F1"/>
    <w:rsid w:val="00545FDD"/>
    <w:rsid w:val="0054757F"/>
    <w:rsid w:val="005524DB"/>
    <w:rsid w:val="0055334C"/>
    <w:rsid w:val="00565048"/>
    <w:rsid w:val="005659E5"/>
    <w:rsid w:val="005672A9"/>
    <w:rsid w:val="005815C2"/>
    <w:rsid w:val="0058266F"/>
    <w:rsid w:val="00582A94"/>
    <w:rsid w:val="0059237E"/>
    <w:rsid w:val="00592541"/>
    <w:rsid w:val="00594CBE"/>
    <w:rsid w:val="005A0610"/>
    <w:rsid w:val="005A4239"/>
    <w:rsid w:val="005A7688"/>
    <w:rsid w:val="005B1F0E"/>
    <w:rsid w:val="005B23A7"/>
    <w:rsid w:val="005C2AE1"/>
    <w:rsid w:val="005C7BBA"/>
    <w:rsid w:val="005E02D3"/>
    <w:rsid w:val="005E447B"/>
    <w:rsid w:val="005F241E"/>
    <w:rsid w:val="005F52DF"/>
    <w:rsid w:val="0060256D"/>
    <w:rsid w:val="00604E0C"/>
    <w:rsid w:val="0060635D"/>
    <w:rsid w:val="00612CB8"/>
    <w:rsid w:val="00620188"/>
    <w:rsid w:val="006218CA"/>
    <w:rsid w:val="00632087"/>
    <w:rsid w:val="00652528"/>
    <w:rsid w:val="0065596A"/>
    <w:rsid w:val="00660189"/>
    <w:rsid w:val="00662AC1"/>
    <w:rsid w:val="00666081"/>
    <w:rsid w:val="0067741A"/>
    <w:rsid w:val="00683F98"/>
    <w:rsid w:val="00690F14"/>
    <w:rsid w:val="00691B55"/>
    <w:rsid w:val="006A3B29"/>
    <w:rsid w:val="006A5AE6"/>
    <w:rsid w:val="006A6057"/>
    <w:rsid w:val="006A7265"/>
    <w:rsid w:val="006C2FDC"/>
    <w:rsid w:val="006C63AA"/>
    <w:rsid w:val="006D3F83"/>
    <w:rsid w:val="006E39DF"/>
    <w:rsid w:val="006F2240"/>
    <w:rsid w:val="006F38D6"/>
    <w:rsid w:val="007013F8"/>
    <w:rsid w:val="007039AC"/>
    <w:rsid w:val="00707B13"/>
    <w:rsid w:val="007118EA"/>
    <w:rsid w:val="007169EC"/>
    <w:rsid w:val="00716B06"/>
    <w:rsid w:val="00725696"/>
    <w:rsid w:val="00733342"/>
    <w:rsid w:val="00756E41"/>
    <w:rsid w:val="0075768D"/>
    <w:rsid w:val="00761252"/>
    <w:rsid w:val="00782638"/>
    <w:rsid w:val="00796343"/>
    <w:rsid w:val="007D109C"/>
    <w:rsid w:val="007F24A4"/>
    <w:rsid w:val="007F5CD0"/>
    <w:rsid w:val="00813734"/>
    <w:rsid w:val="00814617"/>
    <w:rsid w:val="0083495C"/>
    <w:rsid w:val="008424FF"/>
    <w:rsid w:val="00851046"/>
    <w:rsid w:val="00882BDF"/>
    <w:rsid w:val="0089429C"/>
    <w:rsid w:val="008A6925"/>
    <w:rsid w:val="008B2172"/>
    <w:rsid w:val="008B303D"/>
    <w:rsid w:val="008B71C5"/>
    <w:rsid w:val="008C3B6D"/>
    <w:rsid w:val="008C605B"/>
    <w:rsid w:val="008E56EE"/>
    <w:rsid w:val="008E768E"/>
    <w:rsid w:val="008F7E59"/>
    <w:rsid w:val="009022DA"/>
    <w:rsid w:val="00902C21"/>
    <w:rsid w:val="00907E5A"/>
    <w:rsid w:val="009200EC"/>
    <w:rsid w:val="009210B8"/>
    <w:rsid w:val="00931079"/>
    <w:rsid w:val="0093505D"/>
    <w:rsid w:val="00945D7D"/>
    <w:rsid w:val="00966BDD"/>
    <w:rsid w:val="009700F7"/>
    <w:rsid w:val="00983276"/>
    <w:rsid w:val="009836E0"/>
    <w:rsid w:val="00983A1E"/>
    <w:rsid w:val="00985BB5"/>
    <w:rsid w:val="0098655F"/>
    <w:rsid w:val="0099577D"/>
    <w:rsid w:val="009A4583"/>
    <w:rsid w:val="009B2B25"/>
    <w:rsid w:val="009C40A1"/>
    <w:rsid w:val="009E1E6A"/>
    <w:rsid w:val="009E34E3"/>
    <w:rsid w:val="009F19F8"/>
    <w:rsid w:val="009F246D"/>
    <w:rsid w:val="00A00091"/>
    <w:rsid w:val="00A07268"/>
    <w:rsid w:val="00A31B46"/>
    <w:rsid w:val="00A44902"/>
    <w:rsid w:val="00A46882"/>
    <w:rsid w:val="00A5773A"/>
    <w:rsid w:val="00A64EF1"/>
    <w:rsid w:val="00A6582F"/>
    <w:rsid w:val="00A665AC"/>
    <w:rsid w:val="00A91314"/>
    <w:rsid w:val="00AA63B4"/>
    <w:rsid w:val="00AD0ED2"/>
    <w:rsid w:val="00AD55FE"/>
    <w:rsid w:val="00B152EA"/>
    <w:rsid w:val="00B23E33"/>
    <w:rsid w:val="00B3386C"/>
    <w:rsid w:val="00B37D6D"/>
    <w:rsid w:val="00B4522B"/>
    <w:rsid w:val="00B605EA"/>
    <w:rsid w:val="00B90F53"/>
    <w:rsid w:val="00B94ED6"/>
    <w:rsid w:val="00BA3AAC"/>
    <w:rsid w:val="00BA72A2"/>
    <w:rsid w:val="00BC4803"/>
    <w:rsid w:val="00BC79B9"/>
    <w:rsid w:val="00BE4FE1"/>
    <w:rsid w:val="00BF5CE2"/>
    <w:rsid w:val="00BF65B2"/>
    <w:rsid w:val="00C073C1"/>
    <w:rsid w:val="00C14D7B"/>
    <w:rsid w:val="00C24898"/>
    <w:rsid w:val="00C43164"/>
    <w:rsid w:val="00C45AD7"/>
    <w:rsid w:val="00C51F27"/>
    <w:rsid w:val="00C70BE7"/>
    <w:rsid w:val="00C87D71"/>
    <w:rsid w:val="00CA3B15"/>
    <w:rsid w:val="00CB6CAA"/>
    <w:rsid w:val="00CC56E1"/>
    <w:rsid w:val="00CC57AF"/>
    <w:rsid w:val="00CF429D"/>
    <w:rsid w:val="00CF7E58"/>
    <w:rsid w:val="00D0540C"/>
    <w:rsid w:val="00D121DD"/>
    <w:rsid w:val="00D14BA9"/>
    <w:rsid w:val="00D15376"/>
    <w:rsid w:val="00D231C7"/>
    <w:rsid w:val="00D23E81"/>
    <w:rsid w:val="00D35C30"/>
    <w:rsid w:val="00D41E17"/>
    <w:rsid w:val="00D428E4"/>
    <w:rsid w:val="00D4778A"/>
    <w:rsid w:val="00D47DBD"/>
    <w:rsid w:val="00D5137A"/>
    <w:rsid w:val="00D56D66"/>
    <w:rsid w:val="00D62A1C"/>
    <w:rsid w:val="00D66F65"/>
    <w:rsid w:val="00D74504"/>
    <w:rsid w:val="00D80C2B"/>
    <w:rsid w:val="00D95D2F"/>
    <w:rsid w:val="00DA49C2"/>
    <w:rsid w:val="00DB0B67"/>
    <w:rsid w:val="00DB7524"/>
    <w:rsid w:val="00DC0F3B"/>
    <w:rsid w:val="00DE383C"/>
    <w:rsid w:val="00DF30B3"/>
    <w:rsid w:val="00DF30DD"/>
    <w:rsid w:val="00E04B80"/>
    <w:rsid w:val="00E11AB6"/>
    <w:rsid w:val="00E1247B"/>
    <w:rsid w:val="00E24140"/>
    <w:rsid w:val="00E41962"/>
    <w:rsid w:val="00E718F7"/>
    <w:rsid w:val="00E71E6C"/>
    <w:rsid w:val="00E723B9"/>
    <w:rsid w:val="00E72590"/>
    <w:rsid w:val="00E82637"/>
    <w:rsid w:val="00E843EF"/>
    <w:rsid w:val="00E9799F"/>
    <w:rsid w:val="00EA11B5"/>
    <w:rsid w:val="00EA12A1"/>
    <w:rsid w:val="00EA27F3"/>
    <w:rsid w:val="00EB5B67"/>
    <w:rsid w:val="00EC17CA"/>
    <w:rsid w:val="00ED5717"/>
    <w:rsid w:val="00ED65B1"/>
    <w:rsid w:val="00EF23FD"/>
    <w:rsid w:val="00F01FF5"/>
    <w:rsid w:val="00F108E6"/>
    <w:rsid w:val="00F1095D"/>
    <w:rsid w:val="00F209A1"/>
    <w:rsid w:val="00F21486"/>
    <w:rsid w:val="00F310B7"/>
    <w:rsid w:val="00F3115B"/>
    <w:rsid w:val="00F37BA2"/>
    <w:rsid w:val="00F37DFC"/>
    <w:rsid w:val="00F41DF1"/>
    <w:rsid w:val="00F458B1"/>
    <w:rsid w:val="00F531CD"/>
    <w:rsid w:val="00F551FC"/>
    <w:rsid w:val="00F55CDD"/>
    <w:rsid w:val="00F77E2A"/>
    <w:rsid w:val="00F821FF"/>
    <w:rsid w:val="00F8403C"/>
    <w:rsid w:val="00FA1925"/>
    <w:rsid w:val="00FB39B9"/>
    <w:rsid w:val="00FC05CA"/>
    <w:rsid w:val="00FD1220"/>
    <w:rsid w:val="00FD30B4"/>
    <w:rsid w:val="00FD4398"/>
    <w:rsid w:val="00FF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522C477"/>
  <w15:docId w15:val="{05D5A167-D5B8-4174-B9A0-37CEFE614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57F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  <w:style w:type="paragraph" w:styleId="EndnoteText">
    <w:name w:val="endnote text"/>
    <w:basedOn w:val="Normal"/>
    <w:link w:val="EndnoteTextChar"/>
    <w:rsid w:val="00716B06"/>
  </w:style>
  <w:style w:type="character" w:customStyle="1" w:styleId="EndnoteTextChar">
    <w:name w:val="Endnote Text Char"/>
    <w:basedOn w:val="DefaultParagraphFont"/>
    <w:link w:val="EndnoteText"/>
    <w:rsid w:val="00716B06"/>
  </w:style>
  <w:style w:type="character" w:styleId="EndnoteReference">
    <w:name w:val="endnote reference"/>
    <w:basedOn w:val="DefaultParagraphFont"/>
    <w:rsid w:val="00716B06"/>
    <w:rPr>
      <w:vertAlign w:val="superscript"/>
    </w:rPr>
  </w:style>
  <w:style w:type="paragraph" w:customStyle="1" w:styleId="Corpodeltesto31">
    <w:name w:val="Corpo del testo 31"/>
    <w:basedOn w:val="Normal"/>
    <w:rsid w:val="0099577D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Caption">
    <w:name w:val="caption"/>
    <w:basedOn w:val="Normal"/>
    <w:next w:val="Normal"/>
    <w:unhideWhenUsed/>
    <w:qFormat/>
    <w:rsid w:val="00F41DF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BA3DA6DD844499CDD24190BB27EA2" ma:contentTypeVersion="4" ma:contentTypeDescription="Create a new document." ma:contentTypeScope="" ma:versionID="6293b311d5ddc38d7f4f95f414b755d1">
  <xsd:schema xmlns:xsd="http://www.w3.org/2001/XMLSchema" xmlns:xs="http://www.w3.org/2001/XMLSchema" xmlns:p="http://schemas.microsoft.com/office/2006/metadata/properties" xmlns:ns2="ed5a0693-c9d7-45db-b2b4-848882b01f37" targetNamespace="http://schemas.microsoft.com/office/2006/metadata/properties" ma:root="true" ma:fieldsID="81991dcf3e65a2274d2651dc058cf912" ns2:_="">
    <xsd:import namespace="ed5a0693-c9d7-45db-b2b4-848882b01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0693-c9d7-45db-b2b4-848882b01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D79204-4032-4324-A991-D098F47C28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99286C-C363-4734-804A-D83A6D820D12}"/>
</file>

<file path=customXml/itemProps3.xml><?xml version="1.0" encoding="utf-8"?>
<ds:datastoreItem xmlns:ds="http://schemas.openxmlformats.org/officeDocument/2006/customXml" ds:itemID="{E20DE416-FEF0-449B-8FCC-8C629BBDDCCC}"/>
</file>

<file path=customXml/itemProps4.xml><?xml version="1.0" encoding="utf-8"?>
<ds:datastoreItem xmlns:ds="http://schemas.openxmlformats.org/officeDocument/2006/customXml" ds:itemID="{AB9D4017-549A-4D11-867C-F11001BD8D8E}"/>
</file>

<file path=docProps/app.xml><?xml version="1.0" encoding="utf-8"?>
<Properties xmlns="http://schemas.openxmlformats.org/officeDocument/2006/extended-properties" xmlns:vt="http://schemas.openxmlformats.org/officeDocument/2006/docPropsVTypes">
  <Template>B0B76F00.dotm</Template>
  <TotalTime>19</TotalTime>
  <Pages>2</Pages>
  <Words>405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Accorsi, Giorgio</cp:lastModifiedBy>
  <cp:revision>6</cp:revision>
  <cp:lastPrinted>2014-10-21T09:16:00Z</cp:lastPrinted>
  <dcterms:created xsi:type="dcterms:W3CDTF">2020-02-12T16:57:00Z</dcterms:created>
  <dcterms:modified xsi:type="dcterms:W3CDTF">2020-02-13T14:33:00Z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0x010100BA8BA3DA6DD844499CDD24190BB27EA2</vt:lpwstr>
  </property>
</Properties>
</file>