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:rsidR="00DB7524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CFT</w:t>
      </w:r>
      <w:r w:rsidR="002B1954">
        <w:rPr>
          <w:rFonts w:ascii="Calibri" w:hAnsi="Calibri" w:cs="Calibri"/>
          <w:b/>
          <w:color w:val="000000"/>
          <w:sz w:val="24"/>
          <w:szCs w:val="24"/>
        </w:rPr>
        <w:t>/EUI/ICT</w:t>
      </w:r>
      <w:r w:rsidR="00AA07C6" w:rsidRPr="00AA07C6">
        <w:rPr>
          <w:rFonts w:ascii="Calibri" w:hAnsi="Calibri" w:cs="Calibri"/>
          <w:b/>
          <w:color w:val="000000"/>
          <w:sz w:val="24"/>
          <w:szCs w:val="24"/>
        </w:rPr>
        <w:t>S/201</w:t>
      </w:r>
      <w:r w:rsidR="007E5B2E">
        <w:rPr>
          <w:rFonts w:ascii="Calibri" w:hAnsi="Calibri" w:cs="Calibri"/>
          <w:b/>
          <w:color w:val="000000"/>
          <w:sz w:val="24"/>
          <w:szCs w:val="24"/>
        </w:rPr>
        <w:t>6</w:t>
      </w:r>
      <w:r w:rsidR="00AA07C6" w:rsidRPr="00AA07C6">
        <w:rPr>
          <w:rFonts w:ascii="Calibri" w:hAnsi="Calibri" w:cs="Calibri"/>
          <w:b/>
          <w:color w:val="000000"/>
          <w:sz w:val="24"/>
          <w:szCs w:val="24"/>
        </w:rPr>
        <w:t>/</w:t>
      </w:r>
      <w:r w:rsidR="0081379C">
        <w:rPr>
          <w:rFonts w:ascii="Calibri" w:hAnsi="Calibri" w:cs="Calibri"/>
          <w:b/>
          <w:color w:val="000000"/>
          <w:sz w:val="24"/>
          <w:szCs w:val="24"/>
        </w:rPr>
        <w:t>00</w:t>
      </w:r>
      <w:r w:rsidR="007E5B2E">
        <w:rPr>
          <w:rFonts w:ascii="Calibri" w:hAnsi="Calibri" w:cs="Calibri"/>
          <w:b/>
          <w:color w:val="000000"/>
          <w:sz w:val="24"/>
          <w:szCs w:val="24"/>
        </w:rPr>
        <w:t>1</w:t>
      </w:r>
    </w:p>
    <w:p w:rsidR="00DB7524" w:rsidRDefault="00DB7524" w:rsidP="003C69C1">
      <w:pPr>
        <w:tabs>
          <w:tab w:val="left" w:pos="3686"/>
        </w:tabs>
        <w:ind w:left="4253"/>
        <w:rPr>
          <w:sz w:val="22"/>
          <w:szCs w:val="22"/>
        </w:rPr>
      </w:pPr>
    </w:p>
    <w:p w:rsidR="00AA07C6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:rsidR="00AA07C6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:rsidR="00123B7A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:rsidR="005D1E2C" w:rsidRPr="00893A8F" w:rsidRDefault="000C59A1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sz w:val="24"/>
          <w:szCs w:val="24"/>
          <w:lang w:val="it-IT"/>
        </w:rPr>
        <w:t>RICHIESTA DI PARTECIPAZIONE ALLA GARA</w:t>
      </w:r>
    </w:p>
    <w:p w:rsidR="00DB7524" w:rsidRDefault="00DB7524" w:rsidP="001E7D6C">
      <w:pPr>
        <w:spacing w:line="240" w:lineRule="exact"/>
        <w:jc w:val="both"/>
        <w:rPr>
          <w:b/>
          <w:sz w:val="22"/>
          <w:szCs w:val="22"/>
        </w:rPr>
      </w:pPr>
    </w:p>
    <w:p w:rsidR="00123B7A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</w:rPr>
      </w:pPr>
    </w:p>
    <w:p w:rsidR="00CF7C62" w:rsidRDefault="0081379C" w:rsidP="00D80BDD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4"/>
          <w:szCs w:val="24"/>
        </w:rPr>
      </w:pPr>
      <w:r w:rsidRPr="0081379C">
        <w:rPr>
          <w:rFonts w:ascii="Calibri" w:hAnsi="Calibri"/>
          <w:b/>
          <w:color w:val="000000"/>
          <w:sz w:val="24"/>
          <w:szCs w:val="24"/>
        </w:rPr>
        <w:t>Gara con procedura aperta per la fornitura di servizi di stampa gestiti presso l’Istituto Universitario Europeo</w:t>
      </w:r>
    </w:p>
    <w:p w:rsidR="00D80BDD" w:rsidRPr="00D36487" w:rsidRDefault="00D80BDD" w:rsidP="00D80BD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______________________________</w:t>
      </w:r>
      <w:r w:rsidR="00450B6A">
        <w:rPr>
          <w:rFonts w:asciiTheme="minorHAnsi" w:hAnsiTheme="minorHAnsi"/>
          <w:sz w:val="22"/>
          <w:szCs w:val="22"/>
          <w:lang w:val="it-IT"/>
        </w:rPr>
        <w:t>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 xml:space="preserve"> Codice Fiscale__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</w:t>
      </w:r>
      <w:r w:rsidR="001B3D3C" w:rsidRPr="001B3D3C">
        <w:rPr>
          <w:rFonts w:asciiTheme="minorHAnsi" w:hAnsiTheme="minorHAnsi"/>
          <w:sz w:val="22"/>
          <w:szCs w:val="22"/>
          <w:lang w:val="it-IT"/>
        </w:rPr>
        <w:t>_________</w:t>
      </w:r>
      <w:r w:rsidR="00450B6A">
        <w:rPr>
          <w:rFonts w:asciiTheme="minorHAnsi" w:hAnsiTheme="minorHAnsi"/>
          <w:sz w:val="22"/>
          <w:szCs w:val="22"/>
          <w:lang w:val="it-IT"/>
        </w:rPr>
        <w:t>______</w:t>
      </w:r>
    </w:p>
    <w:p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</w:t>
      </w:r>
      <w:r w:rsidR="00450B6A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</w:t>
      </w:r>
    </w:p>
    <w:p w:rsidR="009E34E3" w:rsidRPr="001A0ECE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1A5B3C" w:rsidRPr="001A0ECE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  <w:r w:rsidRPr="001A0ECE">
        <w:rPr>
          <w:rFonts w:asciiTheme="minorHAnsi" w:hAnsiTheme="minorHAnsi"/>
          <w:b/>
          <w:bCs/>
          <w:sz w:val="22"/>
          <w:szCs w:val="22"/>
          <w:lang w:val="it-IT"/>
        </w:rPr>
        <w:t>CHIEDE</w:t>
      </w:r>
    </w:p>
    <w:p w:rsidR="001A5B3C" w:rsidRPr="001A0ECE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:rsidR="001A5B3C" w:rsidRPr="001A0ECE" w:rsidRDefault="001A5B3C" w:rsidP="001A5B3C">
      <w:pPr>
        <w:rPr>
          <w:rFonts w:asciiTheme="minorHAnsi" w:hAnsiTheme="minorHAnsi"/>
          <w:i/>
          <w:sz w:val="22"/>
          <w:szCs w:val="22"/>
        </w:rPr>
      </w:pPr>
      <w:r w:rsidRPr="001A0ECE">
        <w:rPr>
          <w:rFonts w:asciiTheme="minorHAnsi" w:hAnsiTheme="minorHAnsi"/>
          <w:b/>
          <w:sz w:val="22"/>
          <w:szCs w:val="22"/>
        </w:rPr>
        <w:t>Di partecipare alla procedura aperta in oggetto in qualità di</w:t>
      </w:r>
      <w:r w:rsidRPr="001A0ECE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1A0ECE">
        <w:rPr>
          <w:rFonts w:asciiTheme="minorHAnsi" w:hAnsiTheme="minorHAnsi"/>
          <w:i/>
          <w:sz w:val="22"/>
          <w:szCs w:val="22"/>
        </w:rPr>
        <w:t>(barrare la casella che interessa)</w:t>
      </w:r>
    </w:p>
    <w:p w:rsidR="001A5B3C" w:rsidRPr="001A0ECE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="00284B0B">
        <w:rPr>
          <w:sz w:val="32"/>
          <w:szCs w:val="32"/>
        </w:rPr>
        <w:t xml:space="preserve"> </w:t>
      </w:r>
      <w:r w:rsidRPr="001A0ECE">
        <w:rPr>
          <w:rFonts w:asciiTheme="minorHAnsi" w:hAnsiTheme="minorHAnsi"/>
          <w:b/>
          <w:sz w:val="22"/>
          <w:szCs w:val="22"/>
        </w:rPr>
        <w:t>Impresa individuale</w:t>
      </w:r>
    </w:p>
    <w:p w:rsidR="001A5B3C" w:rsidRPr="001A0ECE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="00284B0B">
        <w:rPr>
          <w:sz w:val="32"/>
          <w:szCs w:val="32"/>
        </w:rPr>
        <w:t xml:space="preserve"> </w:t>
      </w:r>
      <w:r w:rsidRPr="001A0ECE">
        <w:rPr>
          <w:rFonts w:asciiTheme="minorHAnsi" w:hAnsiTheme="minorHAnsi"/>
          <w:b/>
          <w:sz w:val="22"/>
          <w:szCs w:val="22"/>
        </w:rPr>
        <w:t>Consorzio stabile</w:t>
      </w:r>
    </w:p>
    <w:p w:rsidR="001A5B3C" w:rsidRPr="001A0ECE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="00284B0B">
        <w:rPr>
          <w:sz w:val="32"/>
          <w:szCs w:val="32"/>
        </w:rPr>
        <w:t xml:space="preserve"> </w:t>
      </w:r>
      <w:r w:rsidRPr="001A0ECE">
        <w:rPr>
          <w:rFonts w:asciiTheme="minorHAnsi" w:hAnsiTheme="minorHAnsi"/>
          <w:b/>
          <w:sz w:val="22"/>
          <w:szCs w:val="22"/>
        </w:rPr>
        <w:t>Raggruppamento temporaneo</w:t>
      </w:r>
      <w:r w:rsidRPr="001A0ECE">
        <w:rPr>
          <w:rFonts w:asciiTheme="minorHAnsi" w:hAnsiTheme="minorHAnsi"/>
          <w:sz w:val="22"/>
          <w:szCs w:val="22"/>
        </w:rPr>
        <w:t xml:space="preserve"> </w:t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costituito </w:t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non costituito</w:t>
      </w:r>
    </w:p>
    <w:p w:rsidR="001A5B3C" w:rsidRPr="001A0ECE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</w:rPr>
      </w:pPr>
      <w:r w:rsidRPr="00050AB2">
        <w:rPr>
          <w:sz w:val="32"/>
          <w:szCs w:val="32"/>
        </w:rPr>
        <w:t>□</w:t>
      </w:r>
      <w:r w:rsidR="00284B0B">
        <w:rPr>
          <w:sz w:val="32"/>
          <w:szCs w:val="32"/>
        </w:rPr>
        <w:t xml:space="preserve"> </w:t>
      </w:r>
      <w:bookmarkStart w:id="0" w:name="_GoBack"/>
      <w:bookmarkEnd w:id="0"/>
      <w:r w:rsidRPr="001A0ECE">
        <w:rPr>
          <w:rFonts w:asciiTheme="minorHAnsi" w:hAnsiTheme="minorHAnsi"/>
          <w:b/>
          <w:sz w:val="22"/>
          <w:szCs w:val="22"/>
        </w:rPr>
        <w:t>Consorzio ordinario</w:t>
      </w:r>
      <w:r w:rsidRPr="001A0EC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</w:t>
      </w:r>
      <w:r w:rsidRPr="00050AB2">
        <w:rPr>
          <w:sz w:val="32"/>
          <w:szCs w:val="32"/>
        </w:rPr>
        <w:t>□</w:t>
      </w:r>
      <w:r w:rsidRPr="001A0ECE">
        <w:rPr>
          <w:rFonts w:asciiTheme="minorHAnsi" w:hAnsiTheme="minorHAnsi"/>
          <w:sz w:val="22"/>
          <w:szCs w:val="22"/>
        </w:rPr>
        <w:t xml:space="preserve"> costituito</w:t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1A0ECE">
        <w:rPr>
          <w:rFonts w:asciiTheme="minorHAnsi" w:hAnsiTheme="minorHAnsi"/>
          <w:sz w:val="22"/>
          <w:szCs w:val="22"/>
        </w:rPr>
        <w:tab/>
      </w:r>
      <w:r w:rsidRPr="00050AB2">
        <w:rPr>
          <w:sz w:val="32"/>
          <w:szCs w:val="32"/>
        </w:rPr>
        <w:t>□</w:t>
      </w:r>
      <w:r>
        <w:rPr>
          <w:rFonts w:asciiTheme="minorHAnsi" w:hAnsiTheme="minorHAnsi"/>
          <w:sz w:val="22"/>
          <w:szCs w:val="22"/>
        </w:rPr>
        <w:t xml:space="preserve"> non costituito</w:t>
      </w:r>
    </w:p>
    <w:p w:rsidR="001A5B3C" w:rsidRPr="001A0ECE" w:rsidRDefault="001A5B3C" w:rsidP="001A5B3C">
      <w:pPr>
        <w:spacing w:before="120"/>
        <w:rPr>
          <w:rFonts w:asciiTheme="minorHAnsi" w:hAnsiTheme="minorHAnsi"/>
          <w:sz w:val="22"/>
          <w:szCs w:val="22"/>
        </w:rPr>
      </w:pPr>
    </w:p>
    <w:p w:rsidR="001A5B3C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i/>
          <w:sz w:val="22"/>
          <w:szCs w:val="22"/>
          <w:lang w:val="it-IT"/>
        </w:rPr>
        <w:t>(se consorzio/raggruppamento costituito o non)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Dichiara di partecipare per conto delle seguenti imprese consorziate/raggruppate:</w:t>
      </w:r>
      <w:r>
        <w:rPr>
          <w:rFonts w:asciiTheme="minorHAnsi" w:hAnsiTheme="minorHAnsi"/>
          <w:sz w:val="22"/>
          <w:szCs w:val="22"/>
          <w:lang w:val="it-IT"/>
        </w:rPr>
        <w:br/>
      </w:r>
    </w:p>
    <w:p w:rsidR="001A5B3C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807735" w:rsidRPr="001A0ECE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impresa mandataria</w:t>
            </w: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Partita IVA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imprese mandanti</w:t>
            </w: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Partita IVA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</w:rPr>
      </w:pPr>
      <w:r w:rsidRPr="001A0ECE">
        <w:rPr>
          <w:rFonts w:asciiTheme="minorHAnsi" w:hAnsiTheme="minorHAnsi"/>
          <w:sz w:val="22"/>
          <w:szCs w:val="22"/>
        </w:rPr>
        <w:t>che le stesse non partecipano alla presente procedura di gara in alcuna altra forma;</w:t>
      </w: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</w:rPr>
      </w:pPr>
      <w:r w:rsidRPr="001A0ECE">
        <w:rPr>
          <w:rFonts w:asciiTheme="minorHAnsi" w:hAnsiTheme="minorHAnsi"/>
          <w:sz w:val="22"/>
          <w:szCs w:val="22"/>
        </w:rPr>
        <w:t>che i concorrenti mandanti facenti parte del raggruppamento hanno conferito prima della presentazione dell’offerta, in favore della capogruppo, mandato collettivo speciale irrevocabile con rappresentanza, mediante scrittura privata autenticata;</w:t>
      </w:r>
    </w:p>
    <w:p w:rsidR="001A5B3C" w:rsidRPr="001A0ECE" w:rsidRDefault="001A5B3C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</w:rPr>
      </w:pPr>
      <w:r w:rsidRPr="001A0ECE">
        <w:rPr>
          <w:rFonts w:asciiTheme="minorHAnsi" w:hAnsiTheme="minorHAnsi"/>
          <w:sz w:val="22"/>
          <w:szCs w:val="22"/>
        </w:rPr>
        <w:t>indica la percentuale di partecipazione al raggruppamento di ciascuna impresa e le parti di servizio che saranno eseguite dai singoli operatori in caso di aggiudicazione:</w:t>
      </w:r>
    </w:p>
    <w:p w:rsidR="001A5B3C" w:rsidRPr="001A0ECE" w:rsidRDefault="001A5B3C" w:rsidP="001A5B3C">
      <w:pPr>
        <w:pStyle w:val="BodyText"/>
        <w:rPr>
          <w:rFonts w:asciiTheme="minorHAnsi" w:hAnsiTheme="minorHAnsi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</w:t>
            </w: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resa</w:t>
            </w: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mandataria</w:t>
            </w: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 di partecipazione</w:t>
            </w: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Parte di servizio che sarà eseguita</w:t>
            </w: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Denominazione imp</w:t>
            </w: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rese</w:t>
            </w: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mandanti</w:t>
            </w: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 di partecipazione</w:t>
            </w: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Parte di servizio che sarà eseguita</w:t>
            </w: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1A5B3C">
        <w:tc>
          <w:tcPr>
            <w:tcW w:w="3569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2221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3566" w:type="dxa"/>
            <w:vAlign w:val="center"/>
          </w:tcPr>
          <w:p w:rsidR="001A5B3C" w:rsidRPr="001A0ECE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064959" w:rsidRPr="002252B5" w:rsidRDefault="00064959" w:rsidP="002252B5">
      <w:pPr>
        <w:rPr>
          <w:rFonts w:asciiTheme="minorHAnsi" w:hAnsiTheme="minorHAnsi"/>
          <w:i/>
          <w:sz w:val="22"/>
          <w:szCs w:val="22"/>
        </w:rPr>
      </w:pPr>
    </w:p>
    <w:p w:rsidR="00DB7524" w:rsidRPr="001A0ECE" w:rsidRDefault="00DB7524" w:rsidP="00D23E81">
      <w:pPr>
        <w:spacing w:before="120"/>
        <w:rPr>
          <w:rFonts w:asciiTheme="minorHAnsi" w:hAnsiTheme="minorHAnsi"/>
          <w:sz w:val="22"/>
          <w:szCs w:val="22"/>
        </w:rPr>
      </w:pPr>
    </w:p>
    <w:p w:rsidR="005F51CB" w:rsidRDefault="005F51CB" w:rsidP="005F51CB">
      <w:pPr>
        <w:rPr>
          <w:rFonts w:ascii="Calibri" w:hAnsi="Calibri"/>
          <w:sz w:val="24"/>
          <w:szCs w:val="24"/>
        </w:rPr>
      </w:pPr>
    </w:p>
    <w:p w:rsidR="005F51CB" w:rsidRPr="0054050A" w:rsidRDefault="005F51CB" w:rsidP="005F51CB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:rsidR="005F51CB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Pr="0054050A" w:rsidRDefault="005F51CB" w:rsidP="005F51CB">
      <w:pPr>
        <w:rPr>
          <w:rFonts w:asciiTheme="minorHAnsi" w:hAnsiTheme="minorHAnsi"/>
          <w:sz w:val="24"/>
          <w:szCs w:val="24"/>
        </w:rPr>
      </w:pPr>
    </w:p>
    <w:p w:rsidR="005F51CB" w:rsidRPr="00C51AA6" w:rsidRDefault="005F51CB" w:rsidP="005F51C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5F51CB" w:rsidRDefault="005F51CB" w:rsidP="005F51CB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E723B9" w:rsidRPr="001A0ECE" w:rsidRDefault="005F51CB" w:rsidP="002252B5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sectPr w:rsidR="00E723B9" w:rsidRPr="001A0ECE" w:rsidSect="00CA2C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F" w:rsidRDefault="0087052F">
      <w:r>
        <w:separator/>
      </w:r>
    </w:p>
  </w:endnote>
  <w:endnote w:type="continuationSeparator" w:id="0">
    <w:p w:rsidR="0087052F" w:rsidRDefault="00870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284B0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284B0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73" w:rsidRDefault="00E57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F" w:rsidRDefault="0087052F">
      <w:r>
        <w:separator/>
      </w:r>
    </w:p>
  </w:footnote>
  <w:footnote w:type="continuationSeparator" w:id="0">
    <w:p w:rsidR="0087052F" w:rsidRDefault="00870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73" w:rsidRDefault="00E57D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7013F8" w:rsidRDefault="00CA2C7F" w:rsidP="007013F8">
    <w:pPr>
      <w:pStyle w:val="Header"/>
      <w:ind w:left="2410"/>
      <w:rPr>
        <w:b/>
        <w:i/>
      </w:rPr>
    </w:pPr>
    <w:r>
      <w:rPr>
        <w:i/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6F2627E" wp14:editId="1BB932B3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1B3D3C">
      <w:rPr>
        <w:i/>
      </w:rPr>
      <w:t>B</w:t>
    </w:r>
    <w:r w:rsidR="007013F8" w:rsidRPr="007013F8">
      <w:rPr>
        <w:i/>
      </w:rPr>
      <w:t xml:space="preserve"> (</w:t>
    </w:r>
    <w:r w:rsidR="00E57D73">
      <w:rPr>
        <w:i/>
      </w:rPr>
      <w:t xml:space="preserve">modulo per </w:t>
    </w:r>
    <w:r w:rsidR="006A3570">
      <w:rPr>
        <w:i/>
      </w:rPr>
      <w:t>richiesta</w:t>
    </w:r>
    <w:r w:rsidR="007013F8" w:rsidRPr="007013F8">
      <w:rPr>
        <w:i/>
      </w:rPr>
      <w:t xml:space="preserve"> di partecipazione) </w:t>
    </w:r>
    <w:r w:rsidR="007013F8" w:rsidRPr="007013F8">
      <w:rPr>
        <w:b/>
        <w:i/>
      </w:rPr>
      <w:t xml:space="preserve">BUSTA </w:t>
    </w:r>
    <w:r w:rsidR="008D4F11">
      <w:rPr>
        <w:b/>
        <w:i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D73" w:rsidRDefault="00E57D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73DD5"/>
    <w:rsid w:val="00081E9A"/>
    <w:rsid w:val="00082075"/>
    <w:rsid w:val="00095CF8"/>
    <w:rsid w:val="000A66A7"/>
    <w:rsid w:val="000A737C"/>
    <w:rsid w:val="000C59A1"/>
    <w:rsid w:val="001050C0"/>
    <w:rsid w:val="001157B9"/>
    <w:rsid w:val="00123B7A"/>
    <w:rsid w:val="001557D6"/>
    <w:rsid w:val="00167416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7447D"/>
    <w:rsid w:val="00284B0B"/>
    <w:rsid w:val="002952B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796C"/>
    <w:rsid w:val="00450B6A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D1E2C"/>
    <w:rsid w:val="005E1B64"/>
    <w:rsid w:val="005E7361"/>
    <w:rsid w:val="005F51CB"/>
    <w:rsid w:val="0060256D"/>
    <w:rsid w:val="006218CA"/>
    <w:rsid w:val="00650286"/>
    <w:rsid w:val="00666081"/>
    <w:rsid w:val="006825BD"/>
    <w:rsid w:val="006A3570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26EB"/>
    <w:rsid w:val="00796133"/>
    <w:rsid w:val="00796343"/>
    <w:rsid w:val="007E5B2E"/>
    <w:rsid w:val="00807735"/>
    <w:rsid w:val="0081379C"/>
    <w:rsid w:val="00814617"/>
    <w:rsid w:val="00817A64"/>
    <w:rsid w:val="008424FF"/>
    <w:rsid w:val="0087052F"/>
    <w:rsid w:val="00882BDF"/>
    <w:rsid w:val="00884D49"/>
    <w:rsid w:val="008A6925"/>
    <w:rsid w:val="008D280C"/>
    <w:rsid w:val="008D4F11"/>
    <w:rsid w:val="008E56EE"/>
    <w:rsid w:val="008E768E"/>
    <w:rsid w:val="008E780B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D5938"/>
    <w:rsid w:val="009E1E6A"/>
    <w:rsid w:val="009E34E3"/>
    <w:rsid w:val="009F19F8"/>
    <w:rsid w:val="00A07268"/>
    <w:rsid w:val="00A12698"/>
    <w:rsid w:val="00A25132"/>
    <w:rsid w:val="00A44902"/>
    <w:rsid w:val="00A46882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F65B2"/>
    <w:rsid w:val="00C14D7B"/>
    <w:rsid w:val="00C51F27"/>
    <w:rsid w:val="00C70BE7"/>
    <w:rsid w:val="00C87D71"/>
    <w:rsid w:val="00CA2C7F"/>
    <w:rsid w:val="00CC56E1"/>
    <w:rsid w:val="00CF7C62"/>
    <w:rsid w:val="00D121DD"/>
    <w:rsid w:val="00D14BA9"/>
    <w:rsid w:val="00D23E81"/>
    <w:rsid w:val="00D36487"/>
    <w:rsid w:val="00D41E17"/>
    <w:rsid w:val="00D66F65"/>
    <w:rsid w:val="00D80BDD"/>
    <w:rsid w:val="00D80C2B"/>
    <w:rsid w:val="00D814D9"/>
    <w:rsid w:val="00DB7524"/>
    <w:rsid w:val="00DF0E97"/>
    <w:rsid w:val="00E11AB6"/>
    <w:rsid w:val="00E41962"/>
    <w:rsid w:val="00E57D73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821FF"/>
    <w:rsid w:val="00FB7BC2"/>
    <w:rsid w:val="00FC009C"/>
    <w:rsid w:val="00FC05CA"/>
    <w:rsid w:val="00FC568D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4862A-4477-4120-BCC4-FBAFDBC6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CEE3CCAD.dotm</Template>
  <TotalTime>1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Martin Legner</cp:lastModifiedBy>
  <cp:revision>5</cp:revision>
  <cp:lastPrinted>2014-05-23T07:47:00Z</cp:lastPrinted>
  <dcterms:created xsi:type="dcterms:W3CDTF">2015-10-28T09:56:00Z</dcterms:created>
  <dcterms:modified xsi:type="dcterms:W3CDTF">2016-02-25T14:12:00Z</dcterms:modified>
</cp:coreProperties>
</file>